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19D95" w14:textId="018F7DB9" w:rsidR="00DD0D67" w:rsidRPr="002222D8" w:rsidRDefault="00B604E6" w:rsidP="002222D8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t>Tätigkeiten</w:t>
      </w:r>
      <w:r w:rsidR="00D24DC8" w:rsidRPr="00DD0D67">
        <w:rPr>
          <w:rFonts w:ascii="Arial" w:hAnsi="Arial" w:cs="Arial"/>
          <w:sz w:val="32"/>
          <w:szCs w:val="32"/>
        </w:rPr>
        <w:t xml:space="preserve">, </w:t>
      </w:r>
      <w:r w:rsidR="002222D8" w:rsidRPr="002222D8">
        <w:rPr>
          <w:rFonts w:ascii="Arial" w:hAnsi="Arial" w:cs="Arial"/>
          <w:sz w:val="28"/>
          <w:szCs w:val="28"/>
        </w:rPr>
        <w:t>die</w:t>
      </w:r>
      <w:r w:rsidR="002222D8">
        <w:rPr>
          <w:rFonts w:ascii="Arial" w:hAnsi="Arial" w:cs="Arial"/>
          <w:sz w:val="32"/>
          <w:szCs w:val="32"/>
        </w:rPr>
        <w:t xml:space="preserve"> </w:t>
      </w:r>
      <w:r w:rsidR="00D24DC8" w:rsidRPr="002222D8">
        <w:rPr>
          <w:rFonts w:ascii="Arial" w:hAnsi="Arial" w:cs="Arial"/>
          <w:sz w:val="28"/>
          <w:szCs w:val="28"/>
        </w:rPr>
        <w:t xml:space="preserve">du </w:t>
      </w:r>
      <w:r w:rsidR="005A1AAD" w:rsidRPr="002222D8">
        <w:rPr>
          <w:rFonts w:ascii="Arial" w:hAnsi="Arial" w:cs="Arial"/>
          <w:sz w:val="28"/>
          <w:szCs w:val="28"/>
        </w:rPr>
        <w:t xml:space="preserve">alle </w:t>
      </w:r>
      <w:r w:rsidR="0017764A">
        <w:rPr>
          <w:rFonts w:ascii="Arial" w:hAnsi="Arial" w:cs="Arial"/>
          <w:sz w:val="28"/>
          <w:szCs w:val="28"/>
        </w:rPr>
        <w:t xml:space="preserve">in der </w:t>
      </w:r>
      <w:r w:rsidR="00D24DC8" w:rsidRPr="002222D8">
        <w:rPr>
          <w:rFonts w:ascii="Arial" w:hAnsi="Arial" w:cs="Arial"/>
          <w:sz w:val="28"/>
          <w:szCs w:val="28"/>
        </w:rPr>
        <w:t>Corona</w:t>
      </w:r>
      <w:r w:rsidR="0017764A">
        <w:rPr>
          <w:rFonts w:ascii="Arial" w:hAnsi="Arial" w:cs="Arial"/>
          <w:sz w:val="28"/>
          <w:szCs w:val="28"/>
        </w:rPr>
        <w:t>-Zeit</w:t>
      </w:r>
      <w:r w:rsidR="00D24DC8" w:rsidRPr="002222D8">
        <w:rPr>
          <w:rFonts w:ascii="Arial" w:hAnsi="Arial" w:cs="Arial"/>
          <w:sz w:val="28"/>
          <w:szCs w:val="28"/>
        </w:rPr>
        <w:t xml:space="preserve"> machen kannst</w:t>
      </w:r>
      <w:r w:rsidR="002222D8">
        <w:rPr>
          <w:rFonts w:ascii="Arial" w:hAnsi="Arial" w:cs="Arial"/>
          <w:sz w:val="28"/>
          <w:szCs w:val="28"/>
        </w:rPr>
        <w:t>…</w:t>
      </w:r>
    </w:p>
    <w:p w14:paraId="445D2A8C" w14:textId="77777777" w:rsidR="00DD0D67" w:rsidRPr="002222D8" w:rsidRDefault="00DD0D67" w:rsidP="002222D8">
      <w:pPr>
        <w:spacing w:after="0"/>
        <w:rPr>
          <w:rFonts w:ascii="Arial" w:hAnsi="Arial" w:cs="Arial"/>
          <w:sz w:val="16"/>
          <w:szCs w:val="16"/>
        </w:rPr>
      </w:pPr>
    </w:p>
    <w:p w14:paraId="454F85B0" w14:textId="0DD65A37" w:rsidR="00FE4186" w:rsidRPr="00DD0D67" w:rsidRDefault="00575886" w:rsidP="002222D8">
      <w:pPr>
        <w:pStyle w:val="Listenabsatz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D0D67">
        <w:rPr>
          <w:rFonts w:ascii="Arial" w:hAnsi="Arial" w:cs="Arial"/>
          <w:sz w:val="24"/>
          <w:szCs w:val="24"/>
        </w:rPr>
        <w:t>Sie</w:t>
      </w:r>
      <w:r w:rsidR="00D24DC8" w:rsidRPr="00DD0D67">
        <w:rPr>
          <w:rFonts w:ascii="Arial" w:hAnsi="Arial" w:cs="Arial"/>
          <w:sz w:val="24"/>
          <w:szCs w:val="24"/>
        </w:rPr>
        <w:t>h</w:t>
      </w:r>
      <w:r w:rsidRPr="00DD0D67">
        <w:rPr>
          <w:rFonts w:ascii="Arial" w:hAnsi="Arial" w:cs="Arial"/>
          <w:sz w:val="24"/>
          <w:szCs w:val="24"/>
        </w:rPr>
        <w:t xml:space="preserve"> dir die Bilder und die dazugehörigen Wörter an. </w:t>
      </w:r>
    </w:p>
    <w:p w14:paraId="5FAC230B" w14:textId="0B52DE2B" w:rsidR="009A5B05" w:rsidRDefault="00575886" w:rsidP="00542DDE">
      <w:pPr>
        <w:tabs>
          <w:tab w:val="center" w:pos="4536"/>
        </w:tabs>
      </w:pPr>
      <w:r>
        <w:rPr>
          <w:noProof/>
          <w:lang w:eastAsia="de-DE"/>
        </w:rPr>
        <w:drawing>
          <wp:inline distT="0" distB="0" distL="0" distR="0" wp14:anchorId="6352BEB2" wp14:editId="7AEA44D9">
            <wp:extent cx="1234440" cy="156210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A5">
        <w:rPr>
          <w:rFonts w:ascii="Arial" w:hAnsi="Arial" w:cs="Arial"/>
          <w:sz w:val="24"/>
          <w:szCs w:val="24"/>
        </w:rPr>
        <w:t>Flöte spielen</w:t>
      </w:r>
      <w:r w:rsidR="00542DDE">
        <w:rPr>
          <w:rFonts w:ascii="Arial" w:hAnsi="Arial" w:cs="Arial"/>
          <w:sz w:val="24"/>
          <w:szCs w:val="24"/>
        </w:rPr>
        <w:tab/>
        <w:t xml:space="preserve"> </w:t>
      </w:r>
      <w:r w:rsidR="005836C4">
        <w:rPr>
          <w:rFonts w:ascii="Arial" w:hAnsi="Arial" w:cs="Arial"/>
          <w:sz w:val="24"/>
          <w:szCs w:val="24"/>
        </w:rPr>
        <w:t xml:space="preserve">        </w:t>
      </w:r>
      <w:r w:rsidR="00AB35BE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691B7C1E" wp14:editId="5E758149">
            <wp:extent cx="1836986" cy="1516380"/>
            <wp:effectExtent l="0" t="0" r="0" b="7620"/>
            <wp:docPr id="25" name="Bild 2" descr="Einzelarbei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zelarbei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28" cy="15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5BE">
        <w:rPr>
          <w:rFonts w:ascii="Arial" w:hAnsi="Arial" w:cs="Arial"/>
          <w:sz w:val="24"/>
          <w:szCs w:val="24"/>
        </w:rPr>
        <w:t>einen Brief schreiben</w:t>
      </w:r>
    </w:p>
    <w:p w14:paraId="68FE6DC1" w14:textId="18385EF8" w:rsidR="009A5B05" w:rsidRPr="00542DDE" w:rsidRDefault="00E92914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A7B7980" wp14:editId="2C426501">
            <wp:extent cx="1556488" cy="1668780"/>
            <wp:effectExtent l="0" t="0" r="5715" b="0"/>
            <wp:docPr id="4" name="theMainImage" descr="Aktu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Aktuel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99" cy="16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A5">
        <w:rPr>
          <w:rFonts w:ascii="Arial" w:hAnsi="Arial" w:cs="Arial"/>
          <w:sz w:val="24"/>
          <w:szCs w:val="24"/>
        </w:rPr>
        <w:t>Zeitung lesen</w:t>
      </w:r>
      <w:r w:rsidR="00542DDE">
        <w:rPr>
          <w:rFonts w:ascii="&amp;quot" w:hAnsi="&amp;quot"/>
          <w:noProof/>
          <w:color w:val="0B6AFF"/>
          <w:sz w:val="20"/>
          <w:szCs w:val="20"/>
        </w:rPr>
        <w:t xml:space="preserve">                           </w:t>
      </w:r>
      <w:r w:rsidR="00542DDE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3EC8AFD2" wp14:editId="091AA543">
            <wp:extent cx="1394460" cy="1554480"/>
            <wp:effectExtent l="0" t="0" r="0" b="7620"/>
            <wp:docPr id="23" name="Bild 23" descr="Les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s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DDE">
        <w:rPr>
          <w:rFonts w:ascii="&amp;quot" w:hAnsi="&amp;quot"/>
          <w:noProof/>
          <w:color w:val="0B6AFF"/>
          <w:sz w:val="20"/>
          <w:szCs w:val="20"/>
        </w:rPr>
        <w:t xml:space="preserve"> </w:t>
      </w:r>
      <w:r w:rsidR="00542DDE" w:rsidRPr="00542DDE">
        <w:rPr>
          <w:rFonts w:ascii="Arial" w:hAnsi="Arial" w:cs="Arial"/>
          <w:noProof/>
          <w:sz w:val="24"/>
          <w:szCs w:val="24"/>
        </w:rPr>
        <w:t>ein Buch lesen</w:t>
      </w:r>
    </w:p>
    <w:p w14:paraId="6488BF53" w14:textId="4CDA1A34" w:rsidR="00F666CF" w:rsidRDefault="00DF01B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211C504" wp14:editId="1D7FD0EC">
            <wp:extent cx="1689823" cy="1729740"/>
            <wp:effectExtent l="0" t="0" r="5715" b="3810"/>
            <wp:docPr id="6" name="theMainImage" descr="aerob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aerobi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78" cy="17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6CF">
        <w:rPr>
          <w:noProof/>
        </w:rPr>
        <w:t xml:space="preserve">          </w:t>
      </w:r>
      <w:r w:rsidR="00F666CF">
        <w:rPr>
          <w:noProof/>
          <w:lang w:eastAsia="de-DE"/>
        </w:rPr>
        <w:drawing>
          <wp:inline distT="0" distB="0" distL="0" distR="0" wp14:anchorId="4525BE3F" wp14:editId="4C5E6F79">
            <wp:extent cx="3345180" cy="202692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27" cy="20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AEFF" w14:textId="77777777" w:rsidR="00F666CF" w:rsidRDefault="00DF01B1" w:rsidP="00F666CF">
      <w:pPr>
        <w:rPr>
          <w:noProof/>
        </w:rPr>
      </w:pPr>
      <w:r w:rsidRPr="00575EA5">
        <w:rPr>
          <w:rFonts w:ascii="Arial" w:hAnsi="Arial" w:cs="Arial"/>
          <w:sz w:val="24"/>
          <w:szCs w:val="24"/>
        </w:rPr>
        <w:t xml:space="preserve">Sport </w:t>
      </w:r>
      <w:r w:rsidR="00542DDE">
        <w:rPr>
          <w:rFonts w:ascii="Arial" w:hAnsi="Arial" w:cs="Arial"/>
          <w:sz w:val="24"/>
          <w:szCs w:val="24"/>
        </w:rPr>
        <w:t xml:space="preserve">/ Gymnastik </w:t>
      </w:r>
      <w:r w:rsidRPr="00575EA5">
        <w:rPr>
          <w:rFonts w:ascii="Arial" w:hAnsi="Arial" w:cs="Arial"/>
          <w:sz w:val="24"/>
          <w:szCs w:val="24"/>
        </w:rPr>
        <w:t>machen</w:t>
      </w:r>
      <w:r w:rsidR="00F666CF" w:rsidRPr="00F666CF">
        <w:rPr>
          <w:rFonts w:ascii="Arial" w:hAnsi="Arial" w:cs="Arial"/>
          <w:sz w:val="24"/>
          <w:szCs w:val="24"/>
        </w:rPr>
        <w:t xml:space="preserve"> </w:t>
      </w:r>
      <w:r w:rsidR="00F666CF">
        <w:rPr>
          <w:rFonts w:ascii="Arial" w:hAnsi="Arial" w:cs="Arial"/>
          <w:sz w:val="24"/>
          <w:szCs w:val="24"/>
        </w:rPr>
        <w:tab/>
      </w:r>
      <w:r w:rsidR="00F666CF">
        <w:rPr>
          <w:rFonts w:ascii="Arial" w:hAnsi="Arial" w:cs="Arial"/>
          <w:sz w:val="24"/>
          <w:szCs w:val="24"/>
        </w:rPr>
        <w:tab/>
      </w:r>
      <w:r w:rsidR="00F666CF">
        <w:rPr>
          <w:rFonts w:ascii="Arial" w:hAnsi="Arial" w:cs="Arial"/>
          <w:sz w:val="24"/>
          <w:szCs w:val="24"/>
        </w:rPr>
        <w:tab/>
      </w:r>
      <w:r w:rsidR="00F666CF" w:rsidRPr="00575EA5">
        <w:rPr>
          <w:rFonts w:ascii="Arial" w:hAnsi="Arial" w:cs="Arial"/>
          <w:sz w:val="24"/>
          <w:szCs w:val="24"/>
        </w:rPr>
        <w:t>angeln, Fische fange</w:t>
      </w:r>
      <w:r w:rsidR="00F666CF">
        <w:rPr>
          <w:rFonts w:ascii="Arial" w:hAnsi="Arial" w:cs="Arial"/>
          <w:sz w:val="24"/>
          <w:szCs w:val="24"/>
        </w:rPr>
        <w:t>n</w:t>
      </w:r>
    </w:p>
    <w:p w14:paraId="5A39AC55" w14:textId="4A27C231" w:rsidR="00E60D1A" w:rsidRDefault="00F666CF" w:rsidP="00F666CF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EFA9507" wp14:editId="7442DA1B">
            <wp:extent cx="2460677" cy="1973580"/>
            <wp:effectExtent l="0" t="0" r="0" b="7620"/>
            <wp:docPr id="2" name="theMainImage" descr="feder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federba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70" cy="19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D1A">
        <w:rPr>
          <w:rFonts w:ascii="Arial" w:hAnsi="Arial" w:cs="Arial"/>
          <w:sz w:val="24"/>
          <w:szCs w:val="24"/>
        </w:rPr>
        <w:t xml:space="preserve">             </w:t>
      </w:r>
      <w:r w:rsidRPr="00F666CF">
        <w:rPr>
          <w:rFonts w:ascii="Arial" w:hAnsi="Arial" w:cs="Arial"/>
          <w:sz w:val="24"/>
          <w:szCs w:val="24"/>
        </w:rPr>
        <w:t xml:space="preserve"> </w:t>
      </w:r>
      <w:r w:rsidR="00E60D1A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01C4E817" wp14:editId="7A085DDE">
            <wp:extent cx="1897380" cy="1775460"/>
            <wp:effectExtent l="0" t="0" r="7620" b="0"/>
            <wp:docPr id="24" name="Bild 24" descr="Computerspiel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mputerspiel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8A25" w14:textId="656A2DF4" w:rsidR="00F666CF" w:rsidRPr="00F666CF" w:rsidRDefault="00F666CF" w:rsidP="00F666CF">
      <w:pPr>
        <w:rPr>
          <w:rFonts w:ascii="Arial" w:hAnsi="Arial" w:cs="Arial"/>
          <w:sz w:val="24"/>
          <w:szCs w:val="24"/>
        </w:rPr>
      </w:pPr>
      <w:r w:rsidRPr="00575EA5">
        <w:rPr>
          <w:rFonts w:ascii="Arial" w:hAnsi="Arial" w:cs="Arial"/>
          <w:sz w:val="24"/>
          <w:szCs w:val="24"/>
        </w:rPr>
        <w:t>Federball /Badminton spielen</w:t>
      </w:r>
      <w:r>
        <w:rPr>
          <w:rFonts w:ascii="Arial" w:hAnsi="Arial" w:cs="Arial"/>
          <w:sz w:val="24"/>
          <w:szCs w:val="24"/>
        </w:rPr>
        <w:tab/>
      </w:r>
      <w:r w:rsidR="00E60D1A">
        <w:rPr>
          <w:rFonts w:ascii="Arial" w:hAnsi="Arial" w:cs="Arial"/>
          <w:sz w:val="24"/>
          <w:szCs w:val="24"/>
        </w:rPr>
        <w:t xml:space="preserve">                      Computer spielen</w:t>
      </w:r>
    </w:p>
    <w:p w14:paraId="362F6A5E" w14:textId="27233BFC" w:rsidR="00E60D1A" w:rsidRDefault="00D671B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68630BD4" wp14:editId="402BA84F">
            <wp:extent cx="1488173" cy="1767205"/>
            <wp:effectExtent l="0" t="0" r="0" b="4445"/>
            <wp:docPr id="5" name="theMainImage" descr="wand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wander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60" cy="17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D1A">
        <w:rPr>
          <w:noProof/>
        </w:rPr>
        <w:t xml:space="preserve">                                                                          </w:t>
      </w:r>
      <w:r w:rsidR="00E60D1A">
        <w:rPr>
          <w:noProof/>
          <w:lang w:eastAsia="de-DE"/>
        </w:rPr>
        <w:drawing>
          <wp:inline distT="0" distB="0" distL="0" distR="0" wp14:anchorId="5CB11811" wp14:editId="510450C1">
            <wp:extent cx="1394460" cy="1379220"/>
            <wp:effectExtent l="0" t="0" r="0" b="0"/>
            <wp:docPr id="9" name="theMainImage" descr="tischt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ischtenn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FD1A" w14:textId="697F3EFD" w:rsidR="00F63F97" w:rsidRDefault="003C6143">
      <w:pPr>
        <w:rPr>
          <w:rFonts w:ascii="Arial" w:hAnsi="Arial" w:cs="Arial"/>
          <w:sz w:val="24"/>
          <w:szCs w:val="24"/>
        </w:rPr>
      </w:pPr>
      <w:r w:rsidRPr="00575EA5">
        <w:rPr>
          <w:rFonts w:ascii="Arial" w:hAnsi="Arial" w:cs="Arial"/>
          <w:sz w:val="24"/>
          <w:szCs w:val="24"/>
        </w:rPr>
        <w:t>w</w:t>
      </w:r>
      <w:r w:rsidR="00D671B7" w:rsidRPr="00575EA5">
        <w:rPr>
          <w:rFonts w:ascii="Arial" w:hAnsi="Arial" w:cs="Arial"/>
          <w:sz w:val="24"/>
          <w:szCs w:val="24"/>
        </w:rPr>
        <w:t xml:space="preserve">andern </w:t>
      </w:r>
      <w:r w:rsidR="00E60D1A">
        <w:rPr>
          <w:rFonts w:ascii="Arial" w:hAnsi="Arial" w:cs="Arial"/>
          <w:sz w:val="24"/>
          <w:szCs w:val="24"/>
        </w:rPr>
        <w:t xml:space="preserve">gehen </w:t>
      </w:r>
      <w:r w:rsidRPr="00575EA5">
        <w:rPr>
          <w:rFonts w:ascii="Arial" w:hAnsi="Arial" w:cs="Arial"/>
          <w:sz w:val="24"/>
          <w:szCs w:val="24"/>
        </w:rPr>
        <w:t xml:space="preserve">/spazieren </w:t>
      </w:r>
      <w:r w:rsidR="00D671B7" w:rsidRPr="00575EA5">
        <w:rPr>
          <w:rFonts w:ascii="Arial" w:hAnsi="Arial" w:cs="Arial"/>
          <w:sz w:val="24"/>
          <w:szCs w:val="24"/>
        </w:rPr>
        <w:t>gehen</w:t>
      </w:r>
      <w:r w:rsidR="00F666CF">
        <w:rPr>
          <w:noProof/>
        </w:rPr>
        <w:t xml:space="preserve">  </w:t>
      </w:r>
      <w:r w:rsidR="00CA6951">
        <w:rPr>
          <w:noProof/>
        </w:rPr>
        <w:t>*</w:t>
      </w:r>
      <w:r w:rsidR="00F666CF">
        <w:rPr>
          <w:noProof/>
        </w:rPr>
        <w:t xml:space="preserve">        </w:t>
      </w:r>
      <w:r w:rsidR="00E60D1A">
        <w:rPr>
          <w:noProof/>
        </w:rPr>
        <w:t xml:space="preserve">                                           </w:t>
      </w:r>
      <w:r w:rsidR="00E60D1A">
        <w:rPr>
          <w:rFonts w:ascii="Arial" w:hAnsi="Arial" w:cs="Arial"/>
          <w:sz w:val="24"/>
          <w:szCs w:val="24"/>
        </w:rPr>
        <w:t>Tischtennis spielen</w:t>
      </w:r>
    </w:p>
    <w:p w14:paraId="6E6E4661" w14:textId="0925F45C" w:rsidR="00F666CF" w:rsidRDefault="00F666CF"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D45FB72" w14:textId="30CC43A5" w:rsidR="00942DB2" w:rsidRDefault="00942DB2"/>
    <w:p w14:paraId="227128E6" w14:textId="5949BC16" w:rsidR="00F666CF" w:rsidRDefault="003C6143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C570D39" wp14:editId="5DF21738">
            <wp:extent cx="2065020" cy="1699260"/>
            <wp:effectExtent l="0" t="0" r="0" b="0"/>
            <wp:docPr id="7" name="theMainImage" descr="basketb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basketball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6CF">
        <w:rPr>
          <w:noProof/>
        </w:rPr>
        <w:t xml:space="preserve">                         </w:t>
      </w:r>
      <w:r w:rsidR="00E60D1A">
        <w:rPr>
          <w:noProof/>
        </w:rPr>
        <w:t xml:space="preserve">  </w:t>
      </w:r>
      <w:r w:rsidR="00F666CF">
        <w:rPr>
          <w:noProof/>
          <w:lang w:eastAsia="de-DE"/>
        </w:rPr>
        <w:drawing>
          <wp:inline distT="0" distB="0" distL="0" distR="0" wp14:anchorId="63972DAA" wp14:editId="39BFB0A5">
            <wp:extent cx="2567940" cy="1622780"/>
            <wp:effectExtent l="0" t="0" r="3810" b="0"/>
            <wp:docPr id="8" name="theMainImage" descr="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19" cy="164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69A0" w14:textId="02E4A431" w:rsidR="00D24DC8" w:rsidRDefault="003C6143">
      <w:pPr>
        <w:rPr>
          <w:rFonts w:ascii="Arial" w:hAnsi="Arial" w:cs="Arial"/>
          <w:sz w:val="24"/>
          <w:szCs w:val="24"/>
        </w:rPr>
      </w:pPr>
      <w:r w:rsidRPr="00575EA5">
        <w:rPr>
          <w:rFonts w:ascii="Arial" w:hAnsi="Arial" w:cs="Arial"/>
          <w:sz w:val="24"/>
          <w:szCs w:val="24"/>
        </w:rPr>
        <w:t>Basketball spielen, Körbe werfen</w:t>
      </w:r>
      <w:r w:rsidR="00F666CF" w:rsidRPr="00F666CF">
        <w:rPr>
          <w:rFonts w:ascii="Arial" w:hAnsi="Arial" w:cs="Arial"/>
          <w:sz w:val="24"/>
          <w:szCs w:val="24"/>
        </w:rPr>
        <w:t xml:space="preserve"> </w:t>
      </w:r>
      <w:r w:rsidR="00F666CF">
        <w:rPr>
          <w:rFonts w:ascii="Arial" w:hAnsi="Arial" w:cs="Arial"/>
          <w:sz w:val="24"/>
          <w:szCs w:val="24"/>
        </w:rPr>
        <w:t xml:space="preserve">            </w:t>
      </w:r>
      <w:r w:rsidR="00E60D1A">
        <w:rPr>
          <w:rFonts w:ascii="Arial" w:hAnsi="Arial" w:cs="Arial"/>
          <w:sz w:val="24"/>
          <w:szCs w:val="24"/>
        </w:rPr>
        <w:t xml:space="preserve"> </w:t>
      </w:r>
      <w:r w:rsidR="00F666CF">
        <w:rPr>
          <w:rFonts w:ascii="Arial" w:hAnsi="Arial" w:cs="Arial"/>
          <w:sz w:val="24"/>
          <w:szCs w:val="24"/>
        </w:rPr>
        <w:t xml:space="preserve">     </w:t>
      </w:r>
      <w:r w:rsidR="00F666CF" w:rsidRPr="00575EA5">
        <w:rPr>
          <w:rFonts w:ascii="Arial" w:hAnsi="Arial" w:cs="Arial"/>
          <w:sz w:val="24"/>
          <w:szCs w:val="24"/>
        </w:rPr>
        <w:t>Tore schießen, Fußball spielen</w:t>
      </w:r>
    </w:p>
    <w:p w14:paraId="78EE8A87" w14:textId="72454797" w:rsidR="00D24DC8" w:rsidRDefault="00D24DC8">
      <w:pPr>
        <w:rPr>
          <w:rFonts w:ascii="Arial" w:hAnsi="Arial" w:cs="Arial"/>
          <w:sz w:val="24"/>
          <w:szCs w:val="24"/>
        </w:rPr>
      </w:pPr>
    </w:p>
    <w:p w14:paraId="36FC59A8" w14:textId="67EEE7AB" w:rsidR="00F666CF" w:rsidRDefault="00D92D02" w:rsidP="003C77A4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65D6834" wp14:editId="5CC83C80">
            <wp:extent cx="2720340" cy="1638300"/>
            <wp:effectExtent l="0" t="0" r="3810" b="0"/>
            <wp:docPr id="10" name="theMainImage" descr="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elef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6CF">
        <w:rPr>
          <w:rFonts w:ascii="&amp;quot" w:hAnsi="&amp;quot"/>
          <w:noProof/>
          <w:color w:val="0B6AFF"/>
          <w:sz w:val="20"/>
          <w:szCs w:val="20"/>
        </w:rPr>
        <w:t xml:space="preserve">                           </w:t>
      </w:r>
      <w:r w:rsidR="00F666CF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7B217E96" wp14:editId="4F023C0C">
            <wp:extent cx="1775460" cy="1417320"/>
            <wp:effectExtent l="0" t="0" r="0" b="0"/>
            <wp:docPr id="16" name="Bild 15" descr="Kartenspiel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tenspiel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D40F" w14:textId="63BB5160" w:rsidR="00356DF8" w:rsidRDefault="00D92D02" w:rsidP="003C77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Freunden telefonieren</w:t>
      </w:r>
      <w:r w:rsidR="00F666CF">
        <w:rPr>
          <w:rFonts w:ascii="Arial" w:hAnsi="Arial" w:cs="Arial"/>
          <w:sz w:val="24"/>
          <w:szCs w:val="24"/>
        </w:rPr>
        <w:tab/>
      </w:r>
      <w:r w:rsidR="00F666CF">
        <w:rPr>
          <w:rFonts w:ascii="Arial" w:hAnsi="Arial" w:cs="Arial"/>
          <w:sz w:val="24"/>
          <w:szCs w:val="24"/>
        </w:rPr>
        <w:tab/>
      </w:r>
      <w:r w:rsidR="00F666CF">
        <w:rPr>
          <w:rFonts w:ascii="Arial" w:hAnsi="Arial" w:cs="Arial"/>
          <w:sz w:val="24"/>
          <w:szCs w:val="24"/>
        </w:rPr>
        <w:tab/>
      </w:r>
      <w:r w:rsidR="00F666CF">
        <w:rPr>
          <w:rFonts w:ascii="Arial" w:hAnsi="Arial" w:cs="Arial"/>
          <w:sz w:val="24"/>
          <w:szCs w:val="24"/>
        </w:rPr>
        <w:tab/>
      </w:r>
      <w:r w:rsidR="00F666CF">
        <w:rPr>
          <w:rFonts w:ascii="Arial" w:hAnsi="Arial" w:cs="Arial"/>
          <w:sz w:val="24"/>
          <w:szCs w:val="24"/>
        </w:rPr>
        <w:tab/>
        <w:t>Karten spielen</w:t>
      </w:r>
    </w:p>
    <w:p w14:paraId="0744BE1D" w14:textId="51A06C84" w:rsidR="00E60D1A" w:rsidRPr="00E60D1A" w:rsidRDefault="00E60D1A" w:rsidP="00E60D1A">
      <w:pPr>
        <w:rPr>
          <w:rFonts w:ascii="&amp;quot" w:hAnsi="&amp;quot"/>
          <w:noProof/>
          <w:color w:val="0B6AFF"/>
          <w:sz w:val="20"/>
          <w:szCs w:val="20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733E0A4A" wp14:editId="2E1DBC15">
            <wp:extent cx="1303020" cy="1249680"/>
            <wp:effectExtent l="0" t="0" r="0" b="7620"/>
            <wp:docPr id="18" name="Bild 18" descr="Rutsch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utsch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1691">
        <w:rPr>
          <w:rFonts w:ascii="Arial" w:hAnsi="Arial" w:cs="Arial"/>
          <w:sz w:val="24"/>
          <w:szCs w:val="24"/>
        </w:rPr>
        <w:t>rutschen</w:t>
      </w:r>
      <w:r>
        <w:rPr>
          <w:rFonts w:ascii="Arial" w:hAnsi="Arial" w:cs="Arial"/>
          <w:sz w:val="24"/>
          <w:szCs w:val="24"/>
        </w:rPr>
        <w:t xml:space="preserve"> </w:t>
      </w:r>
      <w:r w:rsidR="00CA6951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&amp;quot" w:hAnsi="&amp;quot"/>
          <w:noProof/>
          <w:color w:val="0B6AFF"/>
          <w:sz w:val="20"/>
          <w:szCs w:val="20"/>
        </w:rPr>
        <w:t xml:space="preserve">                                      </w:t>
      </w: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45C54D91" wp14:editId="472BA848">
            <wp:extent cx="1554480" cy="1394159"/>
            <wp:effectExtent l="0" t="0" r="7620" b="0"/>
            <wp:docPr id="22" name="Bild 22" descr="schaukel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haukel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39" cy="14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schaukeln </w:t>
      </w:r>
    </w:p>
    <w:p w14:paraId="242DACA3" w14:textId="77777777" w:rsidR="00E60D1A" w:rsidRDefault="00E60D1A" w:rsidP="003C77A4">
      <w:pPr>
        <w:rPr>
          <w:rFonts w:ascii="Arial" w:hAnsi="Arial" w:cs="Arial"/>
          <w:sz w:val="24"/>
          <w:szCs w:val="24"/>
        </w:rPr>
      </w:pPr>
    </w:p>
    <w:p w14:paraId="12AA644E" w14:textId="511536E2" w:rsidR="00F666CF" w:rsidRDefault="00356DF8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04A76BDE" wp14:editId="5499D5D1">
            <wp:extent cx="1897380" cy="1714500"/>
            <wp:effectExtent l="0" t="0" r="7620" b="0"/>
            <wp:docPr id="11" name="theMainImage" descr="skat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skaten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6CF">
        <w:rPr>
          <w:noProof/>
        </w:rPr>
        <w:t xml:space="preserve">             </w:t>
      </w:r>
      <w:r w:rsidR="00F666CF">
        <w:rPr>
          <w:noProof/>
          <w:lang w:eastAsia="de-DE"/>
        </w:rPr>
        <w:drawing>
          <wp:inline distT="0" distB="0" distL="0" distR="0" wp14:anchorId="323B39ED" wp14:editId="05DA2328">
            <wp:extent cx="2674620" cy="1744980"/>
            <wp:effectExtent l="0" t="0" r="0" b="7620"/>
            <wp:docPr id="12" name="theMainImage" descr="radfah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radfahre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0F19" w14:textId="6B7E0A6E" w:rsidR="00356DF8" w:rsidRDefault="00356DF8" w:rsidP="00A753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Inliner fahren / Inline skaten</w:t>
      </w:r>
      <w:r w:rsidR="00F666CF" w:rsidRPr="00F666CF">
        <w:rPr>
          <w:rFonts w:ascii="Arial" w:hAnsi="Arial" w:cs="Arial"/>
          <w:sz w:val="24"/>
          <w:szCs w:val="24"/>
        </w:rPr>
        <w:t xml:space="preserve"> </w:t>
      </w:r>
      <w:r w:rsidR="00CA6951">
        <w:rPr>
          <w:rFonts w:ascii="Arial" w:hAnsi="Arial" w:cs="Arial"/>
          <w:sz w:val="24"/>
          <w:szCs w:val="24"/>
        </w:rPr>
        <w:t>*</w:t>
      </w:r>
      <w:r w:rsidR="00F666CF">
        <w:rPr>
          <w:rFonts w:ascii="Arial" w:hAnsi="Arial" w:cs="Arial"/>
          <w:sz w:val="24"/>
          <w:szCs w:val="24"/>
        </w:rPr>
        <w:tab/>
      </w:r>
      <w:r w:rsidR="00F666CF">
        <w:rPr>
          <w:rFonts w:ascii="Arial" w:hAnsi="Arial" w:cs="Arial"/>
          <w:sz w:val="24"/>
          <w:szCs w:val="24"/>
        </w:rPr>
        <w:tab/>
        <w:t>Fahrrad fahren</w:t>
      </w:r>
      <w:r w:rsidR="00CA6951">
        <w:rPr>
          <w:rFonts w:ascii="Arial" w:hAnsi="Arial" w:cs="Arial"/>
          <w:sz w:val="24"/>
          <w:szCs w:val="24"/>
        </w:rPr>
        <w:t xml:space="preserve"> *</w:t>
      </w:r>
    </w:p>
    <w:p w14:paraId="23CEDBC9" w14:textId="7A57C504" w:rsidR="00F666CF" w:rsidRDefault="00F666CF">
      <w:pPr>
        <w:rPr>
          <w:rFonts w:ascii="Arial" w:hAnsi="Arial" w:cs="Arial"/>
          <w:sz w:val="24"/>
          <w:szCs w:val="24"/>
        </w:rPr>
      </w:pPr>
    </w:p>
    <w:p w14:paraId="1182A7BA" w14:textId="07E5CF84" w:rsidR="008C2B00" w:rsidRDefault="00267A8B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FB5BCA3" wp14:editId="3E17CF72">
            <wp:extent cx="1546146" cy="1150620"/>
            <wp:effectExtent l="0" t="0" r="0" b="0"/>
            <wp:docPr id="13" name="theMainImage" descr="pop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popcor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72" cy="115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042">
        <w:rPr>
          <w:rFonts w:ascii="&amp;quot" w:hAnsi="&amp;quot"/>
          <w:noProof/>
          <w:color w:val="0B6AFF"/>
          <w:sz w:val="20"/>
          <w:szCs w:val="20"/>
        </w:rPr>
        <w:t xml:space="preserve">             </w:t>
      </w:r>
      <w:r w:rsidR="00E60D1A">
        <w:rPr>
          <w:rFonts w:ascii="&amp;quot" w:hAnsi="&amp;quot"/>
          <w:noProof/>
          <w:color w:val="0B6AFF"/>
          <w:sz w:val="20"/>
          <w:szCs w:val="20"/>
        </w:rPr>
        <w:t xml:space="preserve">   </w:t>
      </w:r>
      <w:r w:rsidR="00BB3042">
        <w:rPr>
          <w:rFonts w:ascii="&amp;quot" w:hAnsi="&amp;quot"/>
          <w:noProof/>
          <w:color w:val="0B6AFF"/>
          <w:sz w:val="20"/>
          <w:szCs w:val="20"/>
        </w:rPr>
        <w:t xml:space="preserve">   </w:t>
      </w:r>
      <w:r w:rsidR="00FE437E">
        <w:rPr>
          <w:rFonts w:ascii="&amp;quot" w:hAnsi="&amp;quot"/>
          <w:noProof/>
          <w:color w:val="0B6AFF"/>
          <w:sz w:val="20"/>
          <w:szCs w:val="20"/>
        </w:rPr>
        <w:t xml:space="preserve">            </w:t>
      </w:r>
      <w:r w:rsidR="00AB35BE">
        <w:rPr>
          <w:rFonts w:ascii="&amp;quot" w:hAnsi="&amp;quot"/>
          <w:noProof/>
          <w:color w:val="0B6AFF"/>
          <w:sz w:val="20"/>
          <w:szCs w:val="20"/>
        </w:rPr>
        <w:t xml:space="preserve">   </w:t>
      </w:r>
      <w:r w:rsidR="008C2B00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04C8DB97" wp14:editId="18D704DA">
            <wp:extent cx="1539240" cy="1318260"/>
            <wp:effectExtent l="0" t="0" r="3810" b="0"/>
            <wp:docPr id="20" name="Bild 20" descr="Bildschirm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dschirm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BCBE" w14:textId="294D4EF1" w:rsidR="00FE437E" w:rsidRDefault="00267A8B">
      <w:pPr>
        <w:rPr>
          <w:rFonts w:ascii="Arial" w:hAnsi="Arial" w:cs="Arial"/>
          <w:sz w:val="24"/>
          <w:szCs w:val="24"/>
        </w:rPr>
      </w:pPr>
      <w:r w:rsidRPr="003C77A4">
        <w:rPr>
          <w:rFonts w:ascii="Arial" w:hAnsi="Arial" w:cs="Arial"/>
          <w:sz w:val="24"/>
          <w:szCs w:val="24"/>
        </w:rPr>
        <w:t>Popcorn selb</w:t>
      </w:r>
      <w:r w:rsidR="003C77A4">
        <w:rPr>
          <w:rFonts w:ascii="Arial" w:hAnsi="Arial" w:cs="Arial"/>
          <w:sz w:val="24"/>
          <w:szCs w:val="24"/>
        </w:rPr>
        <w:t>st</w:t>
      </w:r>
      <w:r w:rsidRPr="003C77A4">
        <w:rPr>
          <w:rFonts w:ascii="Arial" w:hAnsi="Arial" w:cs="Arial"/>
          <w:sz w:val="24"/>
          <w:szCs w:val="24"/>
        </w:rPr>
        <w:t xml:space="preserve"> machen  </w:t>
      </w:r>
      <w:r w:rsidR="008C2B00">
        <w:rPr>
          <w:rFonts w:ascii="Arial" w:hAnsi="Arial" w:cs="Arial"/>
          <w:sz w:val="24"/>
          <w:szCs w:val="24"/>
        </w:rPr>
        <w:t xml:space="preserve"> </w:t>
      </w:r>
      <w:r w:rsidR="00FE437E">
        <w:rPr>
          <w:rFonts w:ascii="Arial" w:hAnsi="Arial" w:cs="Arial"/>
          <w:sz w:val="24"/>
          <w:szCs w:val="24"/>
        </w:rPr>
        <w:t xml:space="preserve">                </w:t>
      </w:r>
      <w:r w:rsidR="00AB35BE">
        <w:rPr>
          <w:rFonts w:ascii="Arial" w:hAnsi="Arial" w:cs="Arial"/>
          <w:sz w:val="24"/>
          <w:szCs w:val="24"/>
        </w:rPr>
        <w:t xml:space="preserve">    </w:t>
      </w:r>
      <w:r w:rsidR="00FE437E">
        <w:rPr>
          <w:rFonts w:ascii="Arial" w:hAnsi="Arial" w:cs="Arial"/>
          <w:sz w:val="24"/>
          <w:szCs w:val="24"/>
        </w:rPr>
        <w:t xml:space="preserve">einen </w:t>
      </w:r>
      <w:r w:rsidR="00FE437E" w:rsidRPr="003C77A4">
        <w:rPr>
          <w:rFonts w:ascii="Arial" w:hAnsi="Arial" w:cs="Arial"/>
          <w:sz w:val="24"/>
          <w:szCs w:val="24"/>
        </w:rPr>
        <w:t>Film gucken</w:t>
      </w:r>
      <w:r w:rsidR="00FE437E">
        <w:rPr>
          <w:rFonts w:ascii="Arial" w:hAnsi="Arial" w:cs="Arial"/>
          <w:sz w:val="24"/>
          <w:szCs w:val="24"/>
        </w:rPr>
        <w:t>, fernsehen</w:t>
      </w:r>
    </w:p>
    <w:p w14:paraId="3499126B" w14:textId="7FD4EA02" w:rsidR="00484582" w:rsidRPr="00FE437E" w:rsidRDefault="008C2B0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B3042">
        <w:rPr>
          <w:rFonts w:ascii="Arial" w:hAnsi="Arial" w:cs="Arial"/>
          <w:sz w:val="24"/>
          <w:szCs w:val="24"/>
        </w:rPr>
        <w:t xml:space="preserve"> </w:t>
      </w:r>
      <w:r w:rsidR="00267A8B" w:rsidRPr="003C77A4">
        <w:rPr>
          <w:rFonts w:ascii="Arial" w:hAnsi="Arial" w:cs="Arial"/>
          <w:sz w:val="24"/>
          <w:szCs w:val="24"/>
        </w:rPr>
        <w:t xml:space="preserve"> </w:t>
      </w:r>
      <w:r w:rsidR="00BB3042">
        <w:rPr>
          <w:rFonts w:ascii="Arial" w:hAnsi="Arial" w:cs="Arial"/>
          <w:sz w:val="24"/>
          <w:szCs w:val="24"/>
        </w:rPr>
        <w:t xml:space="preserve">         </w:t>
      </w:r>
      <w:r w:rsidR="00E60D1A">
        <w:rPr>
          <w:rFonts w:ascii="Arial" w:hAnsi="Arial" w:cs="Arial"/>
          <w:sz w:val="24"/>
          <w:szCs w:val="24"/>
        </w:rPr>
        <w:t xml:space="preserve">  </w:t>
      </w:r>
    </w:p>
    <w:p w14:paraId="00604E17" w14:textId="4F26146C" w:rsidR="00FE437E" w:rsidRDefault="00FE437E">
      <w:r>
        <w:rPr>
          <w:noProof/>
          <w:lang w:eastAsia="de-DE"/>
        </w:rPr>
        <w:drawing>
          <wp:inline distT="0" distB="0" distL="0" distR="0" wp14:anchorId="1F02FB47" wp14:editId="01F0971D">
            <wp:extent cx="1622726" cy="1760220"/>
            <wp:effectExtent l="0" t="0" r="0" b="0"/>
            <wp:docPr id="17" name="theMainImage" descr="tanz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anzen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38" cy="17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24E">
        <w:t xml:space="preserve"> </w:t>
      </w:r>
      <w:r w:rsidR="00E60D1A">
        <w:t xml:space="preserve"> </w:t>
      </w:r>
      <w:r w:rsidR="0062412B">
        <w:rPr>
          <w:rFonts w:ascii="&amp;quot" w:hAnsi="&amp;quot"/>
          <w:noProof/>
          <w:color w:val="0B6AFF"/>
          <w:sz w:val="20"/>
          <w:szCs w:val="20"/>
        </w:rPr>
        <w:t xml:space="preserve">                              </w:t>
      </w:r>
      <w:r w:rsidR="0062412B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497FAA59" wp14:editId="6FFB914C">
            <wp:extent cx="1569720" cy="1546860"/>
            <wp:effectExtent l="0" t="0" r="0" b="0"/>
            <wp:docPr id="26" name="Bild 3" descr="schreibtisch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reibtisch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5836" w14:textId="3997BB54" w:rsidR="00FE437E" w:rsidRDefault="00FE43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Musik hören </w:t>
      </w:r>
      <w:r w:rsidR="00AB79CA">
        <w:rPr>
          <w:rFonts w:ascii="Arial" w:hAnsi="Arial" w:cs="Arial"/>
          <w:sz w:val="24"/>
          <w:szCs w:val="24"/>
        </w:rPr>
        <w:t xml:space="preserve">und tanzen </w:t>
      </w:r>
      <w:r w:rsidR="0062412B">
        <w:rPr>
          <w:rFonts w:ascii="Arial" w:hAnsi="Arial" w:cs="Arial"/>
          <w:sz w:val="24"/>
          <w:szCs w:val="24"/>
        </w:rPr>
        <w:tab/>
      </w:r>
      <w:r w:rsidR="0062412B">
        <w:rPr>
          <w:rFonts w:ascii="Arial" w:hAnsi="Arial" w:cs="Arial"/>
          <w:sz w:val="24"/>
          <w:szCs w:val="24"/>
        </w:rPr>
        <w:tab/>
        <w:t xml:space="preserve">     Hausaufgaben machen</w:t>
      </w:r>
    </w:p>
    <w:p w14:paraId="46962DB2" w14:textId="3D255C79" w:rsidR="00FE437E" w:rsidRDefault="00E60D1A">
      <w:pPr>
        <w:rPr>
          <w:noProof/>
        </w:rPr>
      </w:pPr>
      <w:r>
        <w:rPr>
          <w:noProof/>
        </w:rPr>
        <w:t xml:space="preserve"> </w:t>
      </w:r>
    </w:p>
    <w:p w14:paraId="4D2AF9BE" w14:textId="1EDE4E3A" w:rsidR="003C6143" w:rsidRDefault="00E60D1A">
      <w:r>
        <w:rPr>
          <w:noProof/>
        </w:rPr>
        <w:t xml:space="preserve"> </w:t>
      </w:r>
      <w:r w:rsidR="00FE437E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1FA402C9" wp14:editId="29DBC65B">
            <wp:extent cx="1958340" cy="1600200"/>
            <wp:effectExtent l="0" t="0" r="3810" b="0"/>
            <wp:docPr id="15" name="Bild 14" descr="male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e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11" cy="160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37E">
        <w:rPr>
          <w:rFonts w:ascii="&amp;quot" w:hAnsi="&amp;quot"/>
          <w:noProof/>
          <w:color w:val="0B6AFF"/>
          <w:sz w:val="20"/>
          <w:szCs w:val="20"/>
        </w:rPr>
        <w:t xml:space="preserve">                                  </w:t>
      </w:r>
      <w:r w:rsidR="00FE437E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68853B92" wp14:editId="1C68A538">
            <wp:extent cx="1203960" cy="1104900"/>
            <wp:effectExtent l="0" t="0" r="0" b="0"/>
            <wp:docPr id="21" name="Bild 21" descr="Farbkaste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rbkasten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CFB0" w14:textId="0CFA6581" w:rsidR="00AB79CA" w:rsidRDefault="00E60D1A" w:rsidP="00AB79CA">
      <w:pPr>
        <w:rPr>
          <w:rFonts w:ascii="&amp;quot" w:hAnsi="&amp;quot"/>
          <w:noProof/>
          <w:color w:val="0B6AFF"/>
          <w:sz w:val="20"/>
          <w:szCs w:val="20"/>
        </w:rPr>
      </w:pPr>
      <w:r>
        <w:rPr>
          <w:rFonts w:ascii="&amp;quot" w:hAnsi="&amp;quot"/>
          <w:noProof/>
          <w:color w:val="0B6AFF"/>
          <w:sz w:val="20"/>
          <w:szCs w:val="20"/>
        </w:rPr>
        <w:t xml:space="preserve">      </w:t>
      </w:r>
      <w:r w:rsidR="00FE437E" w:rsidRPr="00FE437E">
        <w:rPr>
          <w:rFonts w:ascii="Arial" w:hAnsi="Arial" w:cs="Arial"/>
          <w:noProof/>
          <w:sz w:val="24"/>
          <w:szCs w:val="24"/>
        </w:rPr>
        <w:t>Bilder malen</w:t>
      </w:r>
      <w:r w:rsidRPr="00FE437E">
        <w:rPr>
          <w:rFonts w:ascii="Arial" w:hAnsi="Arial" w:cs="Arial"/>
          <w:noProof/>
          <w:sz w:val="24"/>
          <w:szCs w:val="24"/>
        </w:rPr>
        <w:t xml:space="preserve">       </w:t>
      </w:r>
      <w:r>
        <w:rPr>
          <w:rFonts w:ascii="&amp;quot" w:hAnsi="&amp;quot"/>
          <w:noProof/>
          <w:color w:val="0B6AFF"/>
          <w:sz w:val="20"/>
          <w:szCs w:val="20"/>
        </w:rPr>
        <w:t xml:space="preserve">                   </w:t>
      </w:r>
      <w:r w:rsidR="00FE437E">
        <w:rPr>
          <w:rFonts w:ascii="&amp;quot" w:hAnsi="&amp;quot"/>
          <w:noProof/>
          <w:color w:val="0B6AFF"/>
          <w:sz w:val="20"/>
          <w:szCs w:val="20"/>
        </w:rPr>
        <w:t xml:space="preserve">                                      </w:t>
      </w:r>
      <w:r w:rsidR="00FE437E" w:rsidRPr="00FE437E">
        <w:rPr>
          <w:rFonts w:ascii="Arial" w:hAnsi="Arial" w:cs="Arial"/>
          <w:noProof/>
          <w:sz w:val="24"/>
          <w:szCs w:val="24"/>
        </w:rPr>
        <w:t xml:space="preserve">tuschen    </w:t>
      </w:r>
      <w:r w:rsidR="00FE437E">
        <w:rPr>
          <w:rFonts w:ascii="&amp;quot" w:hAnsi="&amp;quot"/>
          <w:noProof/>
          <w:color w:val="0B6AFF"/>
          <w:sz w:val="20"/>
          <w:szCs w:val="20"/>
        </w:rPr>
        <w:t xml:space="preserve">         </w:t>
      </w:r>
    </w:p>
    <w:p w14:paraId="34743615" w14:textId="77777777" w:rsidR="00A7535C" w:rsidRDefault="00A7535C" w:rsidP="00A7535C">
      <w:pPr>
        <w:pStyle w:val="Listenabsatz"/>
        <w:rPr>
          <w:rFonts w:ascii="Arial" w:hAnsi="Arial" w:cs="Arial"/>
          <w:sz w:val="28"/>
          <w:szCs w:val="28"/>
        </w:rPr>
      </w:pPr>
    </w:p>
    <w:p w14:paraId="7D14AD1F" w14:textId="1F2DA088" w:rsidR="0062412B" w:rsidRPr="00A7535C" w:rsidRDefault="0062412B" w:rsidP="0062412B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7535C">
        <w:rPr>
          <w:rFonts w:ascii="Arial" w:hAnsi="Arial" w:cs="Arial"/>
          <w:sz w:val="28"/>
          <w:szCs w:val="28"/>
        </w:rPr>
        <w:lastRenderedPageBreak/>
        <w:t>Welche Dinge kannst du draußen machen und welche drinnen?</w:t>
      </w:r>
    </w:p>
    <w:p w14:paraId="22B5BBD4" w14:textId="32EE9310" w:rsidR="0062412B" w:rsidRPr="00A7535C" w:rsidRDefault="00D475CA" w:rsidP="0062412B">
      <w:pPr>
        <w:ind w:left="708"/>
        <w:rPr>
          <w:rFonts w:ascii="Arial" w:hAnsi="Arial" w:cs="Arial"/>
          <w:sz w:val="28"/>
          <w:szCs w:val="28"/>
        </w:rPr>
      </w:pPr>
      <w:r w:rsidRPr="00A7535C">
        <w:rPr>
          <w:rFonts w:ascii="Arial" w:hAnsi="Arial" w:cs="Arial"/>
          <w:sz w:val="28"/>
          <w:szCs w:val="28"/>
          <w:u w:val="single"/>
        </w:rPr>
        <w:t>Tipp</w:t>
      </w:r>
      <w:r w:rsidRPr="00A7535C">
        <w:rPr>
          <w:rFonts w:ascii="Arial" w:hAnsi="Arial" w:cs="Arial"/>
          <w:sz w:val="28"/>
          <w:szCs w:val="28"/>
        </w:rPr>
        <w:t xml:space="preserve">: </w:t>
      </w:r>
      <w:r w:rsidR="006656A6" w:rsidRPr="00A7535C">
        <w:rPr>
          <w:rFonts w:ascii="Arial" w:hAnsi="Arial" w:cs="Arial"/>
          <w:sz w:val="28"/>
          <w:szCs w:val="28"/>
        </w:rPr>
        <w:t>Manches geht sowohl drinnen als auch draußen</w:t>
      </w:r>
      <w:r w:rsidRPr="00A7535C">
        <w:rPr>
          <w:rFonts w:ascii="Arial" w:hAnsi="Arial" w:cs="Arial"/>
          <w:sz w:val="28"/>
          <w:szCs w:val="28"/>
        </w:rPr>
        <w:t>.</w:t>
      </w:r>
      <w:r w:rsidR="006656A6" w:rsidRPr="00A7535C">
        <w:rPr>
          <w:rFonts w:ascii="Arial" w:hAnsi="Arial" w:cs="Arial"/>
          <w:sz w:val="28"/>
          <w:szCs w:val="28"/>
        </w:rPr>
        <w:t xml:space="preserve"> </w:t>
      </w:r>
      <w:r w:rsidR="006656A6" w:rsidRPr="00A7535C">
        <w:rPr>
          <w:rFonts w:ascii="Segoe UI Emoji" w:eastAsia="Segoe UI Emoji" w:hAnsi="Segoe UI Emoji" w:cs="Segoe UI Emoji"/>
          <w:sz w:val="28"/>
          <w:szCs w:val="28"/>
        </w:rPr>
        <w:t>😉</w:t>
      </w:r>
    </w:p>
    <w:p w14:paraId="058CABAD" w14:textId="00819B7D" w:rsidR="0039050B" w:rsidRPr="00A7535C" w:rsidRDefault="0039050B" w:rsidP="0062412B">
      <w:pPr>
        <w:ind w:left="708"/>
        <w:rPr>
          <w:rFonts w:ascii="Arial" w:hAnsi="Arial" w:cs="Arial"/>
          <w:sz w:val="28"/>
          <w:szCs w:val="28"/>
        </w:rPr>
      </w:pPr>
      <w:r w:rsidRPr="00A7535C">
        <w:rPr>
          <w:rFonts w:ascii="Arial" w:hAnsi="Arial" w:cs="Arial"/>
          <w:sz w:val="28"/>
          <w:szCs w:val="28"/>
        </w:rPr>
        <w:t>Trage die Tätigkeiten in der Grundform in der Tabelle ein.</w:t>
      </w:r>
    </w:p>
    <w:p w14:paraId="51F995DE" w14:textId="77777777" w:rsidR="006656A6" w:rsidRDefault="006656A6" w:rsidP="0062412B">
      <w:pPr>
        <w:ind w:left="708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4131"/>
        <w:gridCol w:w="4223"/>
      </w:tblGrid>
      <w:tr w:rsidR="006656A6" w14:paraId="7FCFB329" w14:textId="77777777" w:rsidTr="00D475CA">
        <w:tc>
          <w:tcPr>
            <w:tcW w:w="4131" w:type="dxa"/>
          </w:tcPr>
          <w:p w14:paraId="31CBCE81" w14:textId="241C7859" w:rsidR="006656A6" w:rsidRPr="0017764A" w:rsidRDefault="006656A6" w:rsidP="006241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76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Drinnen                     </w:t>
            </w:r>
          </w:p>
        </w:tc>
        <w:tc>
          <w:tcPr>
            <w:tcW w:w="4223" w:type="dxa"/>
          </w:tcPr>
          <w:p w14:paraId="2DC7DA46" w14:textId="77777777" w:rsidR="006656A6" w:rsidRPr="0017764A" w:rsidRDefault="006656A6" w:rsidP="00F528F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764A">
              <w:rPr>
                <w:rFonts w:ascii="Arial" w:hAnsi="Arial" w:cs="Arial"/>
                <w:b/>
                <w:bCs/>
                <w:sz w:val="24"/>
                <w:szCs w:val="24"/>
              </w:rPr>
              <w:t>Draußen</w:t>
            </w:r>
          </w:p>
          <w:p w14:paraId="72BE0B98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6A6" w14:paraId="5037AB40" w14:textId="77777777" w:rsidTr="00D475CA">
        <w:tc>
          <w:tcPr>
            <w:tcW w:w="4131" w:type="dxa"/>
          </w:tcPr>
          <w:p w14:paraId="1A5DE124" w14:textId="5FAF1E19" w:rsidR="006656A6" w:rsidRPr="0017764A" w:rsidRDefault="002222D8" w:rsidP="0062412B">
            <w:pPr>
              <w:rPr>
                <w:rFonts w:ascii="Arial" w:hAnsi="Arial" w:cs="Arial"/>
                <w:sz w:val="28"/>
                <w:szCs w:val="28"/>
              </w:rPr>
            </w:pPr>
            <w:r w:rsidRPr="0017764A">
              <w:rPr>
                <w:rFonts w:ascii="Arial" w:hAnsi="Arial" w:cs="Arial"/>
                <w:sz w:val="28"/>
                <w:szCs w:val="28"/>
              </w:rPr>
              <w:t>Flöte spielen</w:t>
            </w:r>
          </w:p>
          <w:p w14:paraId="5E19304B" w14:textId="1761B4B2" w:rsidR="00F528FF" w:rsidRDefault="00F528FF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075E8597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6A6" w14:paraId="26099E48" w14:textId="77777777" w:rsidTr="00D475CA">
        <w:tc>
          <w:tcPr>
            <w:tcW w:w="4131" w:type="dxa"/>
          </w:tcPr>
          <w:p w14:paraId="029034D5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B19557" w14:textId="1E92D8B4" w:rsidR="00F528FF" w:rsidRDefault="00F528FF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71BACAF9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6A6" w14:paraId="1298862F" w14:textId="77777777" w:rsidTr="00D475CA">
        <w:tc>
          <w:tcPr>
            <w:tcW w:w="4131" w:type="dxa"/>
          </w:tcPr>
          <w:p w14:paraId="5C717FE4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0A093F" w14:textId="71476EC5" w:rsidR="00F528FF" w:rsidRDefault="00F528FF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4E118E9A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6A6" w14:paraId="4E51DD04" w14:textId="77777777" w:rsidTr="00D475CA">
        <w:tc>
          <w:tcPr>
            <w:tcW w:w="4131" w:type="dxa"/>
          </w:tcPr>
          <w:p w14:paraId="18E043B5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60838F" w14:textId="09443635" w:rsidR="00F528FF" w:rsidRDefault="00F528FF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11A3A732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8FF" w14:paraId="6B698BB7" w14:textId="77777777" w:rsidTr="00D475CA">
        <w:tc>
          <w:tcPr>
            <w:tcW w:w="4131" w:type="dxa"/>
          </w:tcPr>
          <w:p w14:paraId="79456146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764A2A" w14:textId="6E922FEC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57081063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8FF" w14:paraId="66485ABB" w14:textId="77777777" w:rsidTr="00D475CA">
        <w:tc>
          <w:tcPr>
            <w:tcW w:w="4131" w:type="dxa"/>
          </w:tcPr>
          <w:p w14:paraId="3D54B5FB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21DEF2" w14:textId="75B1B409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6D72C04E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6A6" w14:paraId="070EC453" w14:textId="77777777" w:rsidTr="00D475CA">
        <w:tc>
          <w:tcPr>
            <w:tcW w:w="4131" w:type="dxa"/>
          </w:tcPr>
          <w:p w14:paraId="340828AF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98BEF9" w14:textId="75D629A2" w:rsidR="00F528FF" w:rsidRDefault="00F528FF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3FE31E50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8FF" w14:paraId="45DA3746" w14:textId="77777777" w:rsidTr="00D475CA">
        <w:tc>
          <w:tcPr>
            <w:tcW w:w="4131" w:type="dxa"/>
          </w:tcPr>
          <w:p w14:paraId="7F866F3D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6661DB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69C50192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8FF" w14:paraId="44DDD400" w14:textId="77777777" w:rsidTr="00D475CA">
        <w:tc>
          <w:tcPr>
            <w:tcW w:w="4131" w:type="dxa"/>
          </w:tcPr>
          <w:p w14:paraId="5F874E39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D0B9B8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3671BFF4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8FF" w14:paraId="4C9EBE38" w14:textId="77777777" w:rsidTr="00D475CA">
        <w:tc>
          <w:tcPr>
            <w:tcW w:w="4131" w:type="dxa"/>
          </w:tcPr>
          <w:p w14:paraId="0D1ACE1C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61ADEF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365A98A5" w14:textId="77777777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6A6" w14:paraId="49F3682F" w14:textId="77777777" w:rsidTr="00D475CA">
        <w:tc>
          <w:tcPr>
            <w:tcW w:w="4131" w:type="dxa"/>
          </w:tcPr>
          <w:p w14:paraId="7ADC9C86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8E4EC9" w14:textId="380D8CBA" w:rsidR="00F528FF" w:rsidRDefault="00F528FF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5A715C6B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6A6" w14:paraId="26C87A19" w14:textId="77777777" w:rsidTr="00D475CA">
        <w:tc>
          <w:tcPr>
            <w:tcW w:w="4131" w:type="dxa"/>
          </w:tcPr>
          <w:p w14:paraId="19CCAD01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F0C1D2" w14:textId="7C6DC287" w:rsidR="00F528FF" w:rsidRDefault="00F528FF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44485A99" w14:textId="77777777" w:rsidR="006656A6" w:rsidRDefault="006656A6" w:rsidP="006241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F97" w14:paraId="7D85D33B" w14:textId="77777777" w:rsidTr="00D475CA">
        <w:tc>
          <w:tcPr>
            <w:tcW w:w="4131" w:type="dxa"/>
          </w:tcPr>
          <w:p w14:paraId="4C20BE3C" w14:textId="77777777" w:rsidR="004E6F97" w:rsidRDefault="004E6F97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F0152E" w14:textId="5C15D1DC" w:rsidR="00F528FF" w:rsidRDefault="00F528FF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196973A2" w14:textId="77777777" w:rsidR="004E6F97" w:rsidRDefault="004E6F97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75CA" w14:paraId="6EE8DDB6" w14:textId="77777777" w:rsidTr="00D475CA">
        <w:tc>
          <w:tcPr>
            <w:tcW w:w="4131" w:type="dxa"/>
          </w:tcPr>
          <w:p w14:paraId="3CC0DDA9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046F90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1B38D8FB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75CA" w14:paraId="4B91D01F" w14:textId="77777777" w:rsidTr="00D475CA">
        <w:tc>
          <w:tcPr>
            <w:tcW w:w="4131" w:type="dxa"/>
          </w:tcPr>
          <w:p w14:paraId="768E88B9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2019EA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4B8F17D3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75CA" w14:paraId="52F3CEF6" w14:textId="77777777" w:rsidTr="00D475CA">
        <w:tc>
          <w:tcPr>
            <w:tcW w:w="4131" w:type="dxa"/>
          </w:tcPr>
          <w:p w14:paraId="33EA0044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1903BA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61B0B3EF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75CA" w14:paraId="7FACB1C3" w14:textId="77777777" w:rsidTr="00D475CA">
        <w:tc>
          <w:tcPr>
            <w:tcW w:w="4131" w:type="dxa"/>
          </w:tcPr>
          <w:p w14:paraId="6E5785DC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B7489A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48690334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75CA" w14:paraId="3578552E" w14:textId="77777777" w:rsidTr="00D475CA">
        <w:tc>
          <w:tcPr>
            <w:tcW w:w="4131" w:type="dxa"/>
          </w:tcPr>
          <w:p w14:paraId="1F2C77CF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CFE52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0FB53329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75CA" w14:paraId="33E6FA13" w14:textId="77777777" w:rsidTr="00D475CA">
        <w:tc>
          <w:tcPr>
            <w:tcW w:w="4131" w:type="dxa"/>
          </w:tcPr>
          <w:p w14:paraId="6468A2C5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395056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3ACBB4E1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75CA" w14:paraId="56E3D2AA" w14:textId="77777777" w:rsidTr="00D475CA">
        <w:tc>
          <w:tcPr>
            <w:tcW w:w="4131" w:type="dxa"/>
          </w:tcPr>
          <w:p w14:paraId="3F1478AE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667385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3" w:type="dxa"/>
          </w:tcPr>
          <w:p w14:paraId="686A73A8" w14:textId="77777777" w:rsidR="00D475CA" w:rsidRDefault="00D475CA" w:rsidP="008408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1D0BD1" w14:textId="77777777" w:rsidR="004A17DB" w:rsidRDefault="004A17DB" w:rsidP="004A17DB">
      <w:pPr>
        <w:rPr>
          <w:rFonts w:ascii="Arial" w:hAnsi="Arial" w:cs="Arial"/>
          <w:sz w:val="28"/>
          <w:szCs w:val="28"/>
        </w:rPr>
      </w:pPr>
    </w:p>
    <w:p w14:paraId="67121959" w14:textId="19AFD447" w:rsidR="00D475CA" w:rsidRPr="004A17DB" w:rsidRDefault="00D475CA" w:rsidP="004A17DB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A17DB">
        <w:rPr>
          <w:rFonts w:ascii="Arial" w:hAnsi="Arial" w:cs="Arial"/>
          <w:sz w:val="28"/>
          <w:szCs w:val="28"/>
        </w:rPr>
        <w:lastRenderedPageBreak/>
        <w:t xml:space="preserve">Schreibe </w:t>
      </w:r>
      <w:r w:rsidR="00A446B4" w:rsidRPr="004A17DB">
        <w:rPr>
          <w:rFonts w:ascii="Arial" w:hAnsi="Arial" w:cs="Arial"/>
          <w:sz w:val="28"/>
          <w:szCs w:val="28"/>
        </w:rPr>
        <w:t xml:space="preserve">zu jedem Bild </w:t>
      </w:r>
      <w:r w:rsidR="0017764A">
        <w:rPr>
          <w:rFonts w:ascii="Arial" w:hAnsi="Arial" w:cs="Arial"/>
          <w:sz w:val="28"/>
          <w:szCs w:val="28"/>
        </w:rPr>
        <w:t xml:space="preserve">in der Ich-Form </w:t>
      </w:r>
      <w:r w:rsidR="00A446B4" w:rsidRPr="004A17DB">
        <w:rPr>
          <w:rFonts w:ascii="Arial" w:hAnsi="Arial" w:cs="Arial"/>
          <w:sz w:val="28"/>
          <w:szCs w:val="28"/>
        </w:rPr>
        <w:t xml:space="preserve">einen </w:t>
      </w:r>
      <w:r w:rsidRPr="004A17DB">
        <w:rPr>
          <w:rFonts w:ascii="Arial" w:hAnsi="Arial" w:cs="Arial"/>
          <w:sz w:val="28"/>
          <w:szCs w:val="28"/>
        </w:rPr>
        <w:t>S</w:t>
      </w:r>
      <w:r w:rsidR="00A446B4" w:rsidRPr="004A17DB">
        <w:rPr>
          <w:rFonts w:ascii="Arial" w:hAnsi="Arial" w:cs="Arial"/>
          <w:sz w:val="28"/>
          <w:szCs w:val="28"/>
        </w:rPr>
        <w:t>a</w:t>
      </w:r>
      <w:r w:rsidRPr="004A17DB">
        <w:rPr>
          <w:rFonts w:ascii="Arial" w:hAnsi="Arial" w:cs="Arial"/>
          <w:sz w:val="28"/>
          <w:szCs w:val="28"/>
        </w:rPr>
        <w:t>tz:</w:t>
      </w:r>
    </w:p>
    <w:p w14:paraId="5AC0CE3B" w14:textId="31B49955" w:rsidR="00D475CA" w:rsidRDefault="00D475CA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06D954EB" w14:textId="7D67A34E" w:rsidR="00D475CA" w:rsidRDefault="0039050B" w:rsidP="00D475CA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03B5AE62" wp14:editId="4FDE1A76">
            <wp:extent cx="977628" cy="807005"/>
            <wp:effectExtent l="0" t="0" r="0" b="0"/>
            <wp:docPr id="27" name="Bild 2" descr="Einzelarbei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zelarbei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82" cy="8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="00D475CA" w:rsidRPr="00A7535C">
        <w:rPr>
          <w:rFonts w:ascii="Arial" w:hAnsi="Arial" w:cs="Arial"/>
          <w:sz w:val="36"/>
          <w:szCs w:val="36"/>
        </w:rPr>
        <w:t>Ich schreib</w:t>
      </w:r>
      <w:r w:rsidR="00D475CA" w:rsidRPr="00A7535C">
        <w:rPr>
          <w:rFonts w:ascii="Arial" w:hAnsi="Arial" w:cs="Arial"/>
          <w:color w:val="FF0000"/>
          <w:sz w:val="36"/>
          <w:szCs w:val="36"/>
        </w:rPr>
        <w:t>e</w:t>
      </w:r>
      <w:r w:rsidR="00D475CA" w:rsidRPr="00A7535C">
        <w:rPr>
          <w:rFonts w:ascii="Arial" w:hAnsi="Arial" w:cs="Arial"/>
          <w:sz w:val="36"/>
          <w:szCs w:val="36"/>
        </w:rPr>
        <w:t xml:space="preserve"> einen Brief.</w:t>
      </w:r>
      <w:r w:rsidR="00D475CA">
        <w:rPr>
          <w:rFonts w:ascii="Arial" w:hAnsi="Arial" w:cs="Arial"/>
          <w:sz w:val="24"/>
          <w:szCs w:val="24"/>
        </w:rPr>
        <w:t xml:space="preserve"> </w:t>
      </w:r>
    </w:p>
    <w:p w14:paraId="734F6970" w14:textId="57CB6C9D" w:rsidR="0039050B" w:rsidRPr="00FF4FB1" w:rsidRDefault="00FF4FB1" w:rsidP="00FF4FB1">
      <w:pPr>
        <w:pStyle w:val="Listenabsatz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F62BD07" wp14:editId="170DE389">
            <wp:extent cx="944880" cy="1066800"/>
            <wp:effectExtent l="0" t="0" r="762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</w:t>
      </w:r>
    </w:p>
    <w:p w14:paraId="5040F3E4" w14:textId="31CB2617" w:rsidR="0039050B" w:rsidRDefault="00FF4FB1" w:rsidP="00D475CA">
      <w:pPr>
        <w:pStyle w:val="Listenabsatz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D4B2FA5" wp14:editId="02F98DA6">
            <wp:simplePos x="0" y="0"/>
            <wp:positionH relativeFrom="column">
              <wp:posOffset>472440</wp:posOffset>
            </wp:positionH>
            <wp:positionV relativeFrom="paragraph">
              <wp:posOffset>151130</wp:posOffset>
            </wp:positionV>
            <wp:extent cx="853463" cy="915035"/>
            <wp:effectExtent l="0" t="0" r="3810" b="0"/>
            <wp:wrapSquare wrapText="bothSides"/>
            <wp:docPr id="29" name="theMainImage" descr="Aktu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Aktuel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63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1DF0A" w14:textId="74B729CA" w:rsidR="00FF4FB1" w:rsidRDefault="00FF4FB1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42EA322E" w14:textId="77777777" w:rsidR="00FF4FB1" w:rsidRDefault="00FF4FB1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205B433B" w14:textId="77777777" w:rsidR="00FF4FB1" w:rsidRDefault="00FF4FB1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526B2B2D" w14:textId="4D39A144" w:rsidR="00D475CA" w:rsidRDefault="00FF4FB1" w:rsidP="00D475CA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_________________________________________________ </w:t>
      </w:r>
    </w:p>
    <w:p w14:paraId="36EC9927" w14:textId="2DBC32C7" w:rsidR="00FF4FB1" w:rsidRDefault="00FF4FB1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27F4CC51" w14:textId="35FC574C" w:rsidR="00FF4FB1" w:rsidRDefault="00A7535C" w:rsidP="00D475CA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09C83F77" wp14:editId="742082D8">
            <wp:extent cx="914400" cy="1005840"/>
            <wp:effectExtent l="0" t="0" r="0" b="3810"/>
            <wp:docPr id="30" name="Bild 23" descr="Les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s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___________________________________________________</w:t>
      </w:r>
    </w:p>
    <w:p w14:paraId="2CADCA37" w14:textId="77777777" w:rsidR="00A74199" w:rsidRDefault="00A74199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2B1AF726" w14:textId="57A39B13" w:rsidR="00A74199" w:rsidRDefault="00A74199" w:rsidP="00D475CA">
      <w:pPr>
        <w:pStyle w:val="Listenabsatz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88CD653" wp14:editId="1910D65C">
            <wp:extent cx="1279754" cy="1356360"/>
            <wp:effectExtent l="0" t="0" r="0" b="0"/>
            <wp:docPr id="31" name="theMainImage" descr="aerob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aerobic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93" cy="13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</w:t>
      </w:r>
    </w:p>
    <w:p w14:paraId="3A80FBE6" w14:textId="014C71C9" w:rsidR="00132CE7" w:rsidRDefault="00132CE7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6CB5ED94" w14:textId="5645D014" w:rsidR="00132CE7" w:rsidRDefault="00132CE7" w:rsidP="00D475CA">
      <w:pPr>
        <w:pStyle w:val="Listenabsatz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3DAD513" wp14:editId="514EC76F">
            <wp:extent cx="2743200" cy="1668780"/>
            <wp:effectExtent l="0" t="0" r="0" b="762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48" cy="16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CB92" w14:textId="5A84429E" w:rsidR="00132CE7" w:rsidRDefault="00132CE7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1EFC9997" w14:textId="77777777" w:rsidR="00132CE7" w:rsidRDefault="00132CE7" w:rsidP="00D475CA">
      <w:pPr>
        <w:pStyle w:val="Listenabsatz"/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B5E19EC" w14:textId="141569F3" w:rsidR="00DC1540" w:rsidRDefault="00DC1540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148E4275" w14:textId="3098384E" w:rsidR="00DC1540" w:rsidRDefault="00DC1540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3756A22B" w14:textId="77777777" w:rsidR="00DC1540" w:rsidRDefault="00DC1540" w:rsidP="00D475CA">
      <w:pPr>
        <w:pStyle w:val="Listenabsatz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5B7117C9" wp14:editId="65FE574E">
            <wp:simplePos x="13563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081377" cy="1127760"/>
            <wp:effectExtent l="0" t="0" r="5080" b="0"/>
            <wp:wrapSquare wrapText="bothSides"/>
            <wp:docPr id="33" name="theMainImage" descr="feder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federbal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36CD4" w14:textId="77777777" w:rsidR="00DC1540" w:rsidRPr="00DC1540" w:rsidRDefault="00DC1540" w:rsidP="00DC1540"/>
    <w:p w14:paraId="3BC60C1F" w14:textId="77777777" w:rsidR="00DC1540" w:rsidRDefault="00DC1540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22A425FD" w14:textId="77777777" w:rsidR="00DC1540" w:rsidRDefault="00DC1540" w:rsidP="00D475CA">
      <w:pPr>
        <w:pStyle w:val="Listenabsatz"/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39FC5259" w14:textId="20859991" w:rsidR="00DC1540" w:rsidRDefault="00DC1540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40611908" w14:textId="680A1B13" w:rsidR="00975E97" w:rsidRDefault="00975E97" w:rsidP="00D475CA">
      <w:pPr>
        <w:pStyle w:val="Listenabsatz"/>
        <w:rPr>
          <w:rFonts w:ascii="Arial" w:hAnsi="Arial" w:cs="Arial"/>
          <w:sz w:val="24"/>
          <w:szCs w:val="24"/>
        </w:rPr>
      </w:pPr>
    </w:p>
    <w:p w14:paraId="067CDF2E" w14:textId="4BABD2D2" w:rsidR="00975E97" w:rsidRDefault="00975E97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7A23A48" wp14:editId="5EFC8854">
            <wp:extent cx="1127760" cy="1082040"/>
            <wp:effectExtent l="0" t="0" r="0" b="3810"/>
            <wp:docPr id="34" name="Bild 24" descr="Computerspiel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mputerspiel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489CF50A" w14:textId="13EBEB6E" w:rsidR="00975E97" w:rsidRDefault="00975E97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4314AFF" wp14:editId="5E4F9B52">
            <wp:extent cx="1001485" cy="1325249"/>
            <wp:effectExtent l="0" t="0" r="8255" b="8255"/>
            <wp:docPr id="35" name="theMainImage" descr="wand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wander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15" cy="13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51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>_____________________________________________________</w:t>
      </w:r>
      <w:r w:rsidR="00CA6951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</w:t>
      </w:r>
    </w:p>
    <w:p w14:paraId="01534D05" w14:textId="77777777" w:rsidR="00975E97" w:rsidRPr="00975E97" w:rsidRDefault="00975E97" w:rsidP="00975E97">
      <w:pPr>
        <w:rPr>
          <w:rFonts w:ascii="Arial" w:hAnsi="Arial" w:cs="Arial"/>
          <w:sz w:val="24"/>
          <w:szCs w:val="24"/>
        </w:rPr>
      </w:pPr>
    </w:p>
    <w:p w14:paraId="255212BD" w14:textId="77777777" w:rsidR="00975E97" w:rsidRDefault="00975E97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DE0931F" wp14:editId="4834B043">
            <wp:extent cx="1127760" cy="914400"/>
            <wp:effectExtent l="0" t="0" r="0" b="0"/>
            <wp:docPr id="36" name="theMainImage" descr="tischt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ischtenni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5AB4CBD8" w14:textId="13ED8EB6" w:rsidR="00DC1540" w:rsidRDefault="00DC1540" w:rsidP="00975E97">
      <w:pPr>
        <w:rPr>
          <w:rFonts w:ascii="Arial" w:hAnsi="Arial" w:cs="Arial"/>
          <w:sz w:val="24"/>
          <w:szCs w:val="24"/>
        </w:rPr>
      </w:pPr>
      <w:r w:rsidRPr="00975E97">
        <w:rPr>
          <w:rFonts w:ascii="Arial" w:hAnsi="Arial" w:cs="Arial"/>
          <w:sz w:val="24"/>
          <w:szCs w:val="24"/>
        </w:rPr>
        <w:br w:type="textWrapping" w:clear="all"/>
      </w:r>
      <w:r w:rsidR="00A967CD">
        <w:rPr>
          <w:noProof/>
          <w:lang w:eastAsia="de-DE"/>
        </w:rPr>
        <w:drawing>
          <wp:inline distT="0" distB="0" distL="0" distR="0" wp14:anchorId="4D5B97A7" wp14:editId="572B7358">
            <wp:extent cx="1108075" cy="906608"/>
            <wp:effectExtent l="0" t="0" r="0" b="8255"/>
            <wp:docPr id="37" name="theMainImage" descr="basketb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basketball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34" cy="93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7CD"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1B8887F4" w14:textId="0536BBE2" w:rsidR="00A967CD" w:rsidRDefault="00A967CD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D14D21D" wp14:editId="5D654536">
            <wp:extent cx="1447800" cy="1173480"/>
            <wp:effectExtent l="0" t="0" r="0" b="7620"/>
            <wp:docPr id="38" name="theMainImage" descr="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o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29" cy="11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</w:t>
      </w:r>
    </w:p>
    <w:p w14:paraId="1FD2842D" w14:textId="60AF76BE" w:rsidR="00A967CD" w:rsidRDefault="00A967CD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0A4BDFC" wp14:editId="14F8BA76">
            <wp:extent cx="1566141" cy="906713"/>
            <wp:effectExtent l="0" t="0" r="0" b="8255"/>
            <wp:docPr id="39" name="theMainImage" descr="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elefo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70" cy="9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</w:t>
      </w:r>
    </w:p>
    <w:p w14:paraId="6AF49D82" w14:textId="5F14B1A5" w:rsidR="008B13C3" w:rsidRDefault="008B13C3" w:rsidP="00975E97">
      <w:pPr>
        <w:rPr>
          <w:rFonts w:ascii="Arial" w:hAnsi="Arial" w:cs="Arial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 wp14:anchorId="22647698" wp14:editId="165F7E53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210310" cy="868680"/>
            <wp:effectExtent l="0" t="0" r="8890" b="7620"/>
            <wp:wrapSquare wrapText="bothSides"/>
            <wp:docPr id="40" name="Bild 15" descr="Kartenspiel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tenspiel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A886A3" w14:textId="77777777" w:rsidR="008B13C3" w:rsidRDefault="008B13C3" w:rsidP="00975E97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42D0A68" w14:textId="77777777" w:rsidR="006614FE" w:rsidRDefault="006614FE" w:rsidP="00975E97">
      <w:pPr>
        <w:rPr>
          <w:rFonts w:ascii="Arial" w:hAnsi="Arial" w:cs="Arial"/>
          <w:sz w:val="24"/>
          <w:szCs w:val="24"/>
        </w:rPr>
      </w:pPr>
    </w:p>
    <w:p w14:paraId="466B4970" w14:textId="5D631FA9" w:rsidR="00A967CD" w:rsidRDefault="008B13C3" w:rsidP="00975E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 w:rsidR="006614FE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3B4036D9" wp14:editId="6C3E72D8">
            <wp:extent cx="1135380" cy="883920"/>
            <wp:effectExtent l="0" t="0" r="7620" b="0"/>
            <wp:docPr id="41" name="Bild 18" descr="Rutsch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utsch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4FE">
        <w:rPr>
          <w:rFonts w:ascii="Arial" w:hAnsi="Arial" w:cs="Arial"/>
          <w:sz w:val="24"/>
          <w:szCs w:val="24"/>
        </w:rPr>
        <w:t xml:space="preserve"> </w:t>
      </w:r>
      <w:r w:rsidR="00CA6951">
        <w:rPr>
          <w:rFonts w:ascii="Arial" w:hAnsi="Arial" w:cs="Arial"/>
          <w:sz w:val="24"/>
          <w:szCs w:val="24"/>
        </w:rPr>
        <w:t>*</w:t>
      </w:r>
      <w:r w:rsidR="006614FE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0E7B8475" w14:textId="2C6031FB" w:rsidR="006614FE" w:rsidRDefault="006614FE" w:rsidP="00975E97">
      <w:pPr>
        <w:rPr>
          <w:rFonts w:ascii="Arial" w:hAnsi="Arial" w:cs="Arial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1E680C8D" wp14:editId="6645D846">
            <wp:extent cx="1158240" cy="1143000"/>
            <wp:effectExtent l="0" t="0" r="3810" b="0"/>
            <wp:docPr id="42" name="Bild 22" descr="schaukel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haukel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0" cy="11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016A23E2" w14:textId="16733474" w:rsidR="006614FE" w:rsidRDefault="006614FE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7C6C7997" wp14:editId="57330CE4">
            <wp:extent cx="1088571" cy="1295163"/>
            <wp:effectExtent l="0" t="0" r="0" b="635"/>
            <wp:docPr id="43" name="theMainImage" descr="skat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skaten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03" cy="13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51">
        <w:rPr>
          <w:rFonts w:ascii="Arial" w:hAnsi="Arial" w:cs="Arial"/>
          <w:sz w:val="24"/>
          <w:szCs w:val="24"/>
        </w:rPr>
        <w:t xml:space="preserve"> *</w:t>
      </w:r>
      <w:r>
        <w:rPr>
          <w:rFonts w:ascii="Arial" w:hAnsi="Arial" w:cs="Arial"/>
          <w:sz w:val="24"/>
          <w:szCs w:val="24"/>
        </w:rPr>
        <w:t>__________________________________________________</w:t>
      </w:r>
      <w:r w:rsidR="00CA6951">
        <w:rPr>
          <w:rFonts w:ascii="Arial" w:hAnsi="Arial" w:cs="Arial"/>
          <w:sz w:val="24"/>
          <w:szCs w:val="24"/>
        </w:rPr>
        <w:t>___</w:t>
      </w:r>
    </w:p>
    <w:p w14:paraId="303D7A11" w14:textId="2B1B30C2" w:rsidR="006614FE" w:rsidRDefault="006614FE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F69D6EC" wp14:editId="202E393D">
            <wp:extent cx="1306285" cy="1120140"/>
            <wp:effectExtent l="0" t="0" r="8255" b="3810"/>
            <wp:docPr id="45" name="theMainImage" descr="radfah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radfahre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84" cy="11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51">
        <w:rPr>
          <w:rFonts w:ascii="Arial" w:hAnsi="Arial" w:cs="Arial"/>
          <w:sz w:val="24"/>
          <w:szCs w:val="24"/>
        </w:rPr>
        <w:t xml:space="preserve">*  </w:t>
      </w:r>
      <w:r>
        <w:rPr>
          <w:rFonts w:ascii="Arial" w:hAnsi="Arial" w:cs="Arial"/>
          <w:sz w:val="24"/>
          <w:szCs w:val="24"/>
        </w:rPr>
        <w:t>_______________________________________________</w:t>
      </w:r>
      <w:r w:rsidR="00CA6951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</w:t>
      </w:r>
    </w:p>
    <w:p w14:paraId="411FBCCB" w14:textId="2D6E5D05" w:rsidR="006614FE" w:rsidRDefault="00C220F8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E17FD3F" wp14:editId="144940CD">
            <wp:extent cx="1074041" cy="777240"/>
            <wp:effectExtent l="0" t="0" r="0" b="3810"/>
            <wp:docPr id="46" name="theMainImage" descr="pop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popcor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12" cy="7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12545E0D" w14:textId="79A85138" w:rsidR="00C220F8" w:rsidRDefault="00C220F8" w:rsidP="00975E97">
      <w:pPr>
        <w:rPr>
          <w:rFonts w:ascii="Arial" w:hAnsi="Arial" w:cs="Arial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07A16376" wp14:editId="32ACAE4E">
            <wp:extent cx="1182785" cy="1012979"/>
            <wp:effectExtent l="0" t="0" r="0" b="0"/>
            <wp:docPr id="47" name="Bild 20" descr="Bildschirm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dschirm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82" cy="103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35742BCD" w14:textId="4945CAAA" w:rsidR="00C220F8" w:rsidRDefault="00C220F8" w:rsidP="00975E97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CE51EB3" wp14:editId="2CD79DBC">
            <wp:extent cx="1020938" cy="1066800"/>
            <wp:effectExtent l="0" t="0" r="8255" b="0"/>
            <wp:docPr id="48" name="theMainImage" descr="tanz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tanzen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9" cy="11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7B6D6C19" w14:textId="7BBDA236" w:rsidR="00C220F8" w:rsidRDefault="00C220F8" w:rsidP="00975E97">
      <w:pPr>
        <w:rPr>
          <w:rFonts w:ascii="Arial" w:hAnsi="Arial" w:cs="Arial"/>
          <w:sz w:val="24"/>
          <w:szCs w:val="24"/>
        </w:rPr>
      </w:pPr>
    </w:p>
    <w:p w14:paraId="2FA81274" w14:textId="5A0339E6" w:rsidR="00C220F8" w:rsidRDefault="005D77C3" w:rsidP="00975E97">
      <w:pPr>
        <w:rPr>
          <w:rFonts w:ascii="Arial" w:hAnsi="Arial" w:cs="Arial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268F7FDC" wp14:editId="4C6E28C7">
            <wp:extent cx="1219200" cy="1059180"/>
            <wp:effectExtent l="0" t="0" r="0" b="7620"/>
            <wp:docPr id="49" name="Bild 3" descr="schreibtisch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reibtisch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7005E7F4" w14:textId="77777777" w:rsidR="005D77C3" w:rsidRDefault="005D77C3" w:rsidP="00975E97">
      <w:pPr>
        <w:rPr>
          <w:rFonts w:ascii="Arial" w:hAnsi="Arial" w:cs="Arial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anchor distT="0" distB="0" distL="114300" distR="114300" simplePos="0" relativeHeight="251661312" behindDoc="0" locked="0" layoutInCell="1" allowOverlap="1" wp14:anchorId="45D677B2" wp14:editId="794C9535">
            <wp:simplePos x="899160" y="3619500"/>
            <wp:positionH relativeFrom="column">
              <wp:align>left</wp:align>
            </wp:positionH>
            <wp:positionV relativeFrom="paragraph">
              <wp:align>top</wp:align>
            </wp:positionV>
            <wp:extent cx="1356360" cy="1097280"/>
            <wp:effectExtent l="0" t="0" r="0" b="7620"/>
            <wp:wrapSquare wrapText="bothSides"/>
            <wp:docPr id="50" name="Bild 14" descr="male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e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1DAF1" w14:textId="77777777" w:rsidR="005D77C3" w:rsidRPr="005D77C3" w:rsidRDefault="005D77C3" w:rsidP="005D77C3">
      <w:pPr>
        <w:rPr>
          <w:rFonts w:ascii="Arial" w:hAnsi="Arial" w:cs="Arial"/>
          <w:sz w:val="24"/>
          <w:szCs w:val="24"/>
        </w:rPr>
      </w:pPr>
    </w:p>
    <w:p w14:paraId="7583EAA4" w14:textId="77777777" w:rsidR="005D77C3" w:rsidRDefault="005D77C3" w:rsidP="00975E97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4A78A66" w14:textId="07429CBC" w:rsidR="00D85BFB" w:rsidRDefault="005D77C3" w:rsidP="00975E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 w:rsidR="007E0A85"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3DB6548F" wp14:editId="219808AB">
            <wp:extent cx="1028700" cy="701040"/>
            <wp:effectExtent l="0" t="0" r="0" b="3810"/>
            <wp:docPr id="51" name="Bild 21" descr="Farbkaste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rbkasten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A85">
        <w:rPr>
          <w:rFonts w:ascii="Arial" w:hAnsi="Arial" w:cs="Arial"/>
          <w:sz w:val="24"/>
          <w:szCs w:val="24"/>
        </w:rPr>
        <w:t>______________________________________________________</w:t>
      </w:r>
      <w:r w:rsidR="00D85BFB">
        <w:rPr>
          <w:rFonts w:ascii="Arial" w:hAnsi="Arial" w:cs="Arial"/>
          <w:sz w:val="24"/>
          <w:szCs w:val="24"/>
        </w:rPr>
        <w:t>_</w:t>
      </w:r>
    </w:p>
    <w:p w14:paraId="65D7A1E6" w14:textId="4EBC30C3" w:rsidR="00D85BFB" w:rsidRDefault="00D85BFB" w:rsidP="00D85BF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Aufgabe 1 und 2 sind geschafft!</w:t>
      </w:r>
    </w:p>
    <w:p w14:paraId="5CFF71C3" w14:textId="77777777" w:rsidR="00D85BFB" w:rsidRPr="00D85BFB" w:rsidRDefault="00D85BFB" w:rsidP="00975E97">
      <w:pPr>
        <w:rPr>
          <w:rFonts w:ascii="Arial" w:hAnsi="Arial" w:cs="Arial"/>
          <w:sz w:val="16"/>
          <w:szCs w:val="16"/>
        </w:rPr>
      </w:pPr>
    </w:p>
    <w:p w14:paraId="43C1338A" w14:textId="0B727038" w:rsidR="007E0A85" w:rsidRPr="00E91C6F" w:rsidRDefault="00770CF9" w:rsidP="00B502B3">
      <w:pPr>
        <w:pStyle w:val="Listenabsatz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E91C6F">
        <w:rPr>
          <w:rFonts w:ascii="Arial" w:hAnsi="Arial" w:cs="Arial"/>
          <w:sz w:val="32"/>
          <w:szCs w:val="32"/>
        </w:rPr>
        <w:t xml:space="preserve">Wenn du jemandem erzählst, was du vorhin gemacht hast, benutzt du </w:t>
      </w:r>
      <w:r w:rsidR="00B502B3" w:rsidRPr="00E91C6F">
        <w:rPr>
          <w:rFonts w:ascii="Arial" w:hAnsi="Arial" w:cs="Arial"/>
          <w:sz w:val="32"/>
          <w:szCs w:val="32"/>
        </w:rPr>
        <w:t xml:space="preserve">eine </w:t>
      </w:r>
      <w:r w:rsidRPr="00E91C6F">
        <w:rPr>
          <w:rFonts w:ascii="Arial" w:hAnsi="Arial" w:cs="Arial"/>
          <w:sz w:val="32"/>
          <w:szCs w:val="32"/>
        </w:rPr>
        <w:t>Vergangenheitsform:</w:t>
      </w:r>
    </w:p>
    <w:p w14:paraId="7D223AC2" w14:textId="77777777" w:rsidR="00770CF9" w:rsidRPr="00E91C6F" w:rsidRDefault="00770CF9" w:rsidP="00770CF9">
      <w:pPr>
        <w:pStyle w:val="Listenabsatz"/>
        <w:rPr>
          <w:rFonts w:ascii="Arial" w:hAnsi="Arial" w:cs="Arial"/>
          <w:sz w:val="32"/>
          <w:szCs w:val="32"/>
        </w:rPr>
      </w:pPr>
    </w:p>
    <w:p w14:paraId="3D4CB935" w14:textId="6A1E3590" w:rsidR="00770CF9" w:rsidRPr="00E91C6F" w:rsidRDefault="00770CF9" w:rsidP="00770CF9">
      <w:pPr>
        <w:pStyle w:val="Listenabsatz"/>
        <w:rPr>
          <w:rFonts w:ascii="Arial" w:hAnsi="Arial" w:cs="Arial"/>
          <w:sz w:val="32"/>
          <w:szCs w:val="32"/>
        </w:rPr>
      </w:pPr>
      <w:r w:rsidRPr="00E91C6F">
        <w:rPr>
          <w:rFonts w:ascii="Arial" w:hAnsi="Arial" w:cs="Arial"/>
          <w:sz w:val="32"/>
          <w:szCs w:val="32"/>
        </w:rPr>
        <w:t xml:space="preserve">Ich </w:t>
      </w:r>
      <w:r w:rsidRPr="00E91C6F">
        <w:rPr>
          <w:rFonts w:ascii="Arial" w:hAnsi="Arial" w:cs="Arial"/>
          <w:color w:val="4472C4" w:themeColor="accent1"/>
          <w:sz w:val="32"/>
          <w:szCs w:val="32"/>
        </w:rPr>
        <w:t xml:space="preserve">habe </w:t>
      </w:r>
      <w:r w:rsidRPr="00E91C6F">
        <w:rPr>
          <w:rFonts w:ascii="Arial" w:hAnsi="Arial" w:cs="Arial"/>
          <w:sz w:val="32"/>
          <w:szCs w:val="32"/>
        </w:rPr>
        <w:t xml:space="preserve">einen Brief </w:t>
      </w:r>
      <w:r w:rsidRPr="00E91C6F">
        <w:rPr>
          <w:rFonts w:ascii="Arial" w:hAnsi="Arial" w:cs="Arial"/>
          <w:color w:val="FF0000"/>
          <w:sz w:val="32"/>
          <w:szCs w:val="32"/>
        </w:rPr>
        <w:t>geschrieben</w:t>
      </w:r>
      <w:r w:rsidRPr="00E91C6F">
        <w:rPr>
          <w:rFonts w:ascii="Arial" w:hAnsi="Arial" w:cs="Arial"/>
          <w:sz w:val="32"/>
          <w:szCs w:val="32"/>
        </w:rPr>
        <w:t>.</w:t>
      </w:r>
    </w:p>
    <w:p w14:paraId="23F9D538" w14:textId="77777777" w:rsidR="00E26033" w:rsidRPr="00E91C6F" w:rsidRDefault="00E26033" w:rsidP="00770CF9">
      <w:pPr>
        <w:pStyle w:val="Listenabsatz"/>
        <w:rPr>
          <w:rFonts w:ascii="Arial" w:hAnsi="Arial" w:cs="Arial"/>
          <w:sz w:val="32"/>
          <w:szCs w:val="32"/>
        </w:rPr>
      </w:pPr>
    </w:p>
    <w:p w14:paraId="77AE0C15" w14:textId="77777777" w:rsidR="00E91C6F" w:rsidRDefault="00E26033" w:rsidP="00770CF9">
      <w:pPr>
        <w:pStyle w:val="Listenabsatz"/>
        <w:rPr>
          <w:rFonts w:ascii="Arial" w:hAnsi="Arial" w:cs="Arial"/>
          <w:sz w:val="32"/>
          <w:szCs w:val="32"/>
        </w:rPr>
      </w:pPr>
      <w:r w:rsidRPr="00E91C6F">
        <w:rPr>
          <w:rFonts w:ascii="Arial" w:hAnsi="Arial" w:cs="Arial"/>
          <w:sz w:val="32"/>
          <w:szCs w:val="32"/>
        </w:rPr>
        <w:t xml:space="preserve">Schreibe </w:t>
      </w:r>
      <w:r w:rsidR="00E91C6F">
        <w:rPr>
          <w:rFonts w:ascii="Arial" w:hAnsi="Arial" w:cs="Arial"/>
          <w:sz w:val="32"/>
          <w:szCs w:val="32"/>
        </w:rPr>
        <w:t xml:space="preserve">vier </w:t>
      </w:r>
      <w:r w:rsidRPr="00E91C6F">
        <w:rPr>
          <w:rFonts w:ascii="Arial" w:hAnsi="Arial" w:cs="Arial"/>
          <w:sz w:val="32"/>
          <w:szCs w:val="32"/>
        </w:rPr>
        <w:t xml:space="preserve">weitere Beispiele auf. </w:t>
      </w:r>
    </w:p>
    <w:p w14:paraId="4DA952AF" w14:textId="681E46A1" w:rsidR="00E26033" w:rsidRDefault="00E91C6F" w:rsidP="00770CF9">
      <w:pPr>
        <w:pStyle w:val="Listenabsatz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Benutze </w:t>
      </w:r>
      <w:r w:rsidR="00E26033" w:rsidRPr="00E91C6F">
        <w:rPr>
          <w:rFonts w:ascii="Arial" w:hAnsi="Arial" w:cs="Arial"/>
          <w:sz w:val="32"/>
          <w:szCs w:val="32"/>
        </w:rPr>
        <w:t>dazu die Bilder ohne *</w:t>
      </w:r>
    </w:p>
    <w:p w14:paraId="2B9C32DD" w14:textId="77777777" w:rsidR="00E26033" w:rsidRPr="00B502B3" w:rsidRDefault="00E26033" w:rsidP="00770CF9">
      <w:pPr>
        <w:pStyle w:val="Listenabsatz"/>
        <w:rPr>
          <w:rFonts w:ascii="Arial" w:hAnsi="Arial" w:cs="Arial"/>
          <w:sz w:val="28"/>
          <w:szCs w:val="28"/>
        </w:rPr>
      </w:pPr>
    </w:p>
    <w:p w14:paraId="450D58DE" w14:textId="4275869B" w:rsidR="00B502B3" w:rsidRDefault="00E26033" w:rsidP="00770CF9">
      <w:pPr>
        <w:pStyle w:val="Listenabsatz"/>
        <w:rPr>
          <w:rFonts w:ascii="Arial" w:hAnsi="Arial" w:cs="Arial"/>
          <w:sz w:val="32"/>
          <w:szCs w:val="32"/>
        </w:rPr>
      </w:pPr>
      <w:r w:rsidRPr="00E26033">
        <w:rPr>
          <w:rFonts w:ascii="Arial" w:hAnsi="Arial" w:cs="Arial"/>
          <w:sz w:val="32"/>
          <w:szCs w:val="32"/>
        </w:rPr>
        <w:t xml:space="preserve">Ich habe </w:t>
      </w:r>
      <w:r>
        <w:rPr>
          <w:rFonts w:ascii="Arial" w:hAnsi="Arial" w:cs="Arial"/>
          <w:sz w:val="32"/>
          <w:szCs w:val="32"/>
        </w:rPr>
        <w:t>_________________</w:t>
      </w:r>
    </w:p>
    <w:p w14:paraId="31B9CA2B" w14:textId="77777777" w:rsidR="00E26033" w:rsidRPr="00E26033" w:rsidRDefault="00E26033" w:rsidP="00770CF9">
      <w:pPr>
        <w:pStyle w:val="Listenabsatz"/>
        <w:rPr>
          <w:rFonts w:ascii="Arial" w:hAnsi="Arial" w:cs="Arial"/>
          <w:sz w:val="32"/>
          <w:szCs w:val="32"/>
        </w:rPr>
      </w:pPr>
    </w:p>
    <w:p w14:paraId="23131E35" w14:textId="77777777" w:rsidR="00E26033" w:rsidRDefault="00E26033" w:rsidP="00E26033">
      <w:pPr>
        <w:pStyle w:val="Listenabsatz"/>
        <w:rPr>
          <w:rFonts w:ascii="Arial" w:hAnsi="Arial" w:cs="Arial"/>
          <w:sz w:val="32"/>
          <w:szCs w:val="32"/>
        </w:rPr>
      </w:pPr>
      <w:r w:rsidRPr="00E26033">
        <w:rPr>
          <w:rFonts w:ascii="Arial" w:hAnsi="Arial" w:cs="Arial"/>
          <w:sz w:val="32"/>
          <w:szCs w:val="32"/>
        </w:rPr>
        <w:t xml:space="preserve">Ich habe </w:t>
      </w:r>
      <w:r>
        <w:rPr>
          <w:rFonts w:ascii="Arial" w:hAnsi="Arial" w:cs="Arial"/>
          <w:sz w:val="32"/>
          <w:szCs w:val="32"/>
        </w:rPr>
        <w:t>_________________</w:t>
      </w:r>
    </w:p>
    <w:p w14:paraId="49A41B4B" w14:textId="77777777" w:rsidR="00E26033" w:rsidRDefault="00E26033" w:rsidP="00E26033">
      <w:pPr>
        <w:pStyle w:val="Listenabsatz"/>
        <w:rPr>
          <w:rFonts w:ascii="Arial" w:hAnsi="Arial" w:cs="Arial"/>
          <w:sz w:val="32"/>
          <w:szCs w:val="32"/>
        </w:rPr>
      </w:pPr>
    </w:p>
    <w:p w14:paraId="2F7A912D" w14:textId="135EF950" w:rsidR="00E26033" w:rsidRDefault="00E26033" w:rsidP="00E26033">
      <w:pPr>
        <w:pStyle w:val="Listenabsatz"/>
        <w:rPr>
          <w:rFonts w:ascii="Arial" w:hAnsi="Arial" w:cs="Arial"/>
          <w:sz w:val="32"/>
          <w:szCs w:val="32"/>
        </w:rPr>
      </w:pPr>
      <w:r w:rsidRPr="00E26033">
        <w:rPr>
          <w:rFonts w:ascii="Arial" w:hAnsi="Arial" w:cs="Arial"/>
          <w:sz w:val="32"/>
          <w:szCs w:val="32"/>
        </w:rPr>
        <w:t xml:space="preserve">Ich habe </w:t>
      </w:r>
      <w:r>
        <w:rPr>
          <w:rFonts w:ascii="Arial" w:hAnsi="Arial" w:cs="Arial"/>
          <w:sz w:val="32"/>
          <w:szCs w:val="32"/>
        </w:rPr>
        <w:t>_________________</w:t>
      </w:r>
    </w:p>
    <w:p w14:paraId="3D8F3B0B" w14:textId="3AD8EBB0" w:rsidR="00E26033" w:rsidRDefault="00E26033" w:rsidP="00E26033">
      <w:pPr>
        <w:pStyle w:val="Listenabsatz"/>
        <w:rPr>
          <w:rFonts w:ascii="Arial" w:hAnsi="Arial" w:cs="Arial"/>
          <w:sz w:val="32"/>
          <w:szCs w:val="32"/>
        </w:rPr>
      </w:pPr>
    </w:p>
    <w:p w14:paraId="7A98B17C" w14:textId="77777777" w:rsidR="00E26033" w:rsidRDefault="00E26033" w:rsidP="00E26033">
      <w:pPr>
        <w:pStyle w:val="Listenabsatz"/>
        <w:rPr>
          <w:rFonts w:ascii="Arial" w:hAnsi="Arial" w:cs="Arial"/>
          <w:sz w:val="32"/>
          <w:szCs w:val="32"/>
        </w:rPr>
      </w:pPr>
      <w:r w:rsidRPr="00E26033">
        <w:rPr>
          <w:rFonts w:ascii="Arial" w:hAnsi="Arial" w:cs="Arial"/>
          <w:sz w:val="32"/>
          <w:szCs w:val="32"/>
        </w:rPr>
        <w:t xml:space="preserve">Ich habe </w:t>
      </w:r>
      <w:r>
        <w:rPr>
          <w:rFonts w:ascii="Arial" w:hAnsi="Arial" w:cs="Arial"/>
          <w:sz w:val="32"/>
          <w:szCs w:val="32"/>
        </w:rPr>
        <w:t>_________________</w:t>
      </w:r>
    </w:p>
    <w:p w14:paraId="1819E4A3" w14:textId="183F67C1" w:rsidR="00313178" w:rsidRPr="00D85BFB" w:rsidRDefault="00D85BFB" w:rsidP="00CA6951">
      <w:pPr>
        <w:pStyle w:val="Listenabsatz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D85BFB">
        <w:rPr>
          <w:rFonts w:ascii="Arial" w:hAnsi="Arial" w:cs="Arial"/>
          <w:sz w:val="36"/>
          <w:szCs w:val="36"/>
        </w:rPr>
        <w:t xml:space="preserve"> </w:t>
      </w:r>
      <w:r w:rsidR="00CA6951" w:rsidRPr="00D85BFB">
        <w:rPr>
          <w:rFonts w:ascii="Arial" w:hAnsi="Arial" w:cs="Arial"/>
          <w:sz w:val="36"/>
          <w:szCs w:val="36"/>
        </w:rPr>
        <w:t>Bei</w:t>
      </w:r>
      <w:r w:rsidR="00B502B3" w:rsidRPr="00D85BFB">
        <w:rPr>
          <w:rFonts w:ascii="Arial" w:hAnsi="Arial" w:cs="Arial"/>
          <w:sz w:val="36"/>
          <w:szCs w:val="36"/>
        </w:rPr>
        <w:t xml:space="preserve"> </w:t>
      </w:r>
      <w:r w:rsidR="00313178" w:rsidRPr="00D85BFB">
        <w:rPr>
          <w:rFonts w:ascii="Arial" w:hAnsi="Arial" w:cs="Arial"/>
          <w:sz w:val="36"/>
          <w:szCs w:val="36"/>
        </w:rPr>
        <w:t xml:space="preserve">den Bildern mit * </w:t>
      </w:r>
      <w:r w:rsidR="00E91C6F" w:rsidRPr="00D85BFB">
        <w:rPr>
          <w:rFonts w:ascii="Arial" w:hAnsi="Arial" w:cs="Arial"/>
          <w:sz w:val="36"/>
          <w:szCs w:val="36"/>
        </w:rPr>
        <w:t xml:space="preserve">heißt </w:t>
      </w:r>
      <w:r w:rsidR="00B502B3" w:rsidRPr="00D85BFB">
        <w:rPr>
          <w:rFonts w:ascii="Arial" w:hAnsi="Arial" w:cs="Arial"/>
          <w:sz w:val="36"/>
          <w:szCs w:val="36"/>
        </w:rPr>
        <w:t xml:space="preserve">es aber: </w:t>
      </w:r>
    </w:p>
    <w:p w14:paraId="224AE21C" w14:textId="77777777" w:rsidR="00313178" w:rsidRPr="00D85BFB" w:rsidRDefault="00313178" w:rsidP="00313178">
      <w:pPr>
        <w:pStyle w:val="Listenabsatz"/>
        <w:rPr>
          <w:rFonts w:ascii="Arial" w:hAnsi="Arial" w:cs="Arial"/>
          <w:sz w:val="16"/>
          <w:szCs w:val="16"/>
          <w:vertAlign w:val="superscript"/>
        </w:rPr>
      </w:pPr>
    </w:p>
    <w:p w14:paraId="30B1DE0D" w14:textId="346503AD" w:rsidR="00B502B3" w:rsidRPr="00D85BFB" w:rsidRDefault="00B502B3" w:rsidP="00E91C6F">
      <w:pPr>
        <w:ind w:firstLine="708"/>
        <w:rPr>
          <w:rFonts w:ascii="Arial" w:hAnsi="Arial" w:cs="Arial"/>
          <w:sz w:val="36"/>
          <w:szCs w:val="36"/>
        </w:rPr>
      </w:pPr>
      <w:r w:rsidRPr="00D85BFB">
        <w:rPr>
          <w:rFonts w:ascii="Arial" w:hAnsi="Arial" w:cs="Arial"/>
          <w:sz w:val="36"/>
          <w:szCs w:val="36"/>
        </w:rPr>
        <w:t xml:space="preserve">Ich </w:t>
      </w:r>
      <w:r w:rsidRPr="00D85BFB">
        <w:rPr>
          <w:rFonts w:ascii="Arial" w:hAnsi="Arial" w:cs="Arial"/>
          <w:color w:val="00B050"/>
          <w:sz w:val="36"/>
          <w:szCs w:val="36"/>
        </w:rPr>
        <w:t xml:space="preserve">bin </w:t>
      </w:r>
      <w:r w:rsidRPr="00D85BFB">
        <w:rPr>
          <w:rFonts w:ascii="Arial" w:hAnsi="Arial" w:cs="Arial"/>
          <w:sz w:val="36"/>
          <w:szCs w:val="36"/>
        </w:rPr>
        <w:t xml:space="preserve">Inliner </w:t>
      </w:r>
      <w:r w:rsidRPr="00D85BFB">
        <w:rPr>
          <w:rFonts w:ascii="Arial" w:hAnsi="Arial" w:cs="Arial"/>
          <w:color w:val="FF0000"/>
          <w:sz w:val="36"/>
          <w:szCs w:val="36"/>
        </w:rPr>
        <w:t>gefahren</w:t>
      </w:r>
      <w:r w:rsidRPr="00D85BFB">
        <w:rPr>
          <w:rFonts w:ascii="Arial" w:hAnsi="Arial" w:cs="Arial"/>
          <w:sz w:val="36"/>
          <w:szCs w:val="36"/>
        </w:rPr>
        <w:t>.</w:t>
      </w:r>
    </w:p>
    <w:p w14:paraId="78DBABBD" w14:textId="1E586773" w:rsidR="00B502B3" w:rsidRPr="00E91C6F" w:rsidRDefault="00B502B3" w:rsidP="00B502B3">
      <w:pPr>
        <w:pStyle w:val="Listenabsatz"/>
        <w:rPr>
          <w:rFonts w:ascii="Arial" w:hAnsi="Arial" w:cs="Arial"/>
          <w:sz w:val="16"/>
          <w:szCs w:val="16"/>
        </w:rPr>
      </w:pPr>
    </w:p>
    <w:p w14:paraId="6E2D9D60" w14:textId="7FC7BA02" w:rsidR="00E26033" w:rsidRPr="00E91C6F" w:rsidRDefault="00B502B3" w:rsidP="00E91C6F">
      <w:pPr>
        <w:rPr>
          <w:rFonts w:ascii="Arial" w:hAnsi="Arial" w:cs="Arial"/>
          <w:sz w:val="36"/>
          <w:szCs w:val="36"/>
        </w:rPr>
      </w:pPr>
      <w:r w:rsidRPr="00E91C6F">
        <w:rPr>
          <w:rFonts w:ascii="Arial" w:hAnsi="Arial" w:cs="Arial"/>
          <w:sz w:val="36"/>
          <w:szCs w:val="36"/>
        </w:rPr>
        <w:t xml:space="preserve">Schreibe drei Sätze mit Bewegungsverben in der Vergangenheitsform: </w:t>
      </w:r>
    </w:p>
    <w:p w14:paraId="2C37DD5B" w14:textId="77777777" w:rsidR="00E26033" w:rsidRPr="00E26033" w:rsidRDefault="00E26033" w:rsidP="00B502B3">
      <w:pPr>
        <w:ind w:left="720"/>
        <w:rPr>
          <w:rFonts w:ascii="Arial" w:hAnsi="Arial" w:cs="Arial"/>
          <w:sz w:val="16"/>
          <w:szCs w:val="16"/>
        </w:rPr>
      </w:pPr>
    </w:p>
    <w:p w14:paraId="40856EEF" w14:textId="3CDD4918" w:rsidR="00B502B3" w:rsidRDefault="00B502B3" w:rsidP="00B502B3">
      <w:pPr>
        <w:ind w:left="720"/>
        <w:rPr>
          <w:rFonts w:ascii="Arial" w:hAnsi="Arial" w:cs="Arial"/>
          <w:sz w:val="36"/>
          <w:szCs w:val="36"/>
        </w:rPr>
      </w:pPr>
      <w:r w:rsidRPr="00E26033">
        <w:rPr>
          <w:rFonts w:ascii="Arial" w:hAnsi="Arial" w:cs="Arial"/>
          <w:sz w:val="36"/>
          <w:szCs w:val="36"/>
        </w:rPr>
        <w:t>Ich bin</w:t>
      </w:r>
      <w:r w:rsidR="00E26033" w:rsidRPr="00E26033">
        <w:rPr>
          <w:rFonts w:ascii="Arial" w:hAnsi="Arial" w:cs="Arial"/>
          <w:sz w:val="36"/>
          <w:szCs w:val="36"/>
        </w:rPr>
        <w:t xml:space="preserve"> ___________________________________</w:t>
      </w:r>
    </w:p>
    <w:p w14:paraId="54CFC666" w14:textId="77777777" w:rsidR="00E26033" w:rsidRDefault="00E26033" w:rsidP="00B502B3">
      <w:pPr>
        <w:ind w:left="720"/>
        <w:rPr>
          <w:rFonts w:ascii="Arial" w:hAnsi="Arial" w:cs="Arial"/>
          <w:sz w:val="36"/>
          <w:szCs w:val="36"/>
        </w:rPr>
      </w:pPr>
    </w:p>
    <w:p w14:paraId="1049FD1B" w14:textId="56E2C5EC" w:rsidR="00E26033" w:rsidRDefault="00E26033" w:rsidP="00B502B3">
      <w:pPr>
        <w:ind w:left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Ich bin____________________________________</w:t>
      </w:r>
    </w:p>
    <w:p w14:paraId="5AC09076" w14:textId="77777777" w:rsidR="00E26033" w:rsidRDefault="00E26033" w:rsidP="00B502B3">
      <w:pPr>
        <w:ind w:left="720"/>
        <w:rPr>
          <w:rFonts w:ascii="Arial" w:hAnsi="Arial" w:cs="Arial"/>
          <w:sz w:val="36"/>
          <w:szCs w:val="36"/>
        </w:rPr>
      </w:pPr>
    </w:p>
    <w:p w14:paraId="0E5458E7" w14:textId="01AE837C" w:rsidR="00E26033" w:rsidRDefault="00E26033" w:rsidP="00B502B3">
      <w:pPr>
        <w:ind w:left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Ich bin____________________________________</w:t>
      </w:r>
    </w:p>
    <w:p w14:paraId="057BB6E7" w14:textId="67BFE843" w:rsidR="00313178" w:rsidRDefault="00313178" w:rsidP="00313178">
      <w:pPr>
        <w:ind w:left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9A36A" wp14:editId="7CD08D0B">
                <wp:simplePos x="0" y="0"/>
                <wp:positionH relativeFrom="leftMargin">
                  <wp:align>right</wp:align>
                </wp:positionH>
                <wp:positionV relativeFrom="paragraph">
                  <wp:posOffset>309426</wp:posOffset>
                </wp:positionV>
                <wp:extent cx="605064" cy="618672"/>
                <wp:effectExtent l="19050" t="38100" r="43180" b="29210"/>
                <wp:wrapNone/>
                <wp:docPr id="14" name="Stern: 5 Zac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64" cy="61867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AD3D4" id="Stern: 5 Zacken 14" o:spid="_x0000_s1026" style="position:absolute;margin-left:-3.55pt;margin-top:24.35pt;width:47.65pt;height:48.7pt;z-index:251662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605064,6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" path="m1,236311r231114,2l302532,r71417,236313l605063,236311,418087,382359r71420,236311l302532,472620,115557,618670,186977,382359,1,236311xe" fillcolor="#4472c4 [3204]" strokecolor="#1f3763 [1604]" strokeweight="1pt">
                <v:stroke joinstyle="miter"/>
                <v:path arrowok="t" o:connecttype="custom" o:connectlocs="1,236311;231115,236313;302532,0;373949,236313;605063,236311;418087,382359;489507,618670;302532,472620;115557,618670;186977,382359;1,236311" o:connectangles="0,0,0,0,0,0,0,0,0,0,0"/>
                <w10:wrap anchorx="margin"/>
              </v:shape>
            </w:pict>
          </mc:Fallback>
        </mc:AlternateContent>
      </w:r>
    </w:p>
    <w:p w14:paraId="170F5903" w14:textId="1F40997A" w:rsidR="00313178" w:rsidRPr="00E91C6F" w:rsidRDefault="00313178" w:rsidP="00E91C6F">
      <w:pPr>
        <w:rPr>
          <w:rFonts w:ascii="Arial" w:hAnsi="Arial" w:cs="Arial"/>
          <w:sz w:val="36"/>
          <w:szCs w:val="36"/>
        </w:rPr>
      </w:pPr>
      <w:r w:rsidRPr="00E91C6F">
        <w:rPr>
          <w:rFonts w:ascii="Arial" w:hAnsi="Arial" w:cs="Arial"/>
          <w:sz w:val="36"/>
          <w:szCs w:val="36"/>
        </w:rPr>
        <w:t>Wenn du mit der Zeit beginnst, wann du etwas genau gemacht hast, ändert sich die Reihenfolge im Satz!</w:t>
      </w:r>
    </w:p>
    <w:p w14:paraId="2D675822" w14:textId="70ACD7FB" w:rsidR="00313178" w:rsidRPr="00E91C6F" w:rsidRDefault="00313178" w:rsidP="00313178">
      <w:pPr>
        <w:rPr>
          <w:rFonts w:ascii="Arial" w:hAnsi="Arial" w:cs="Arial"/>
          <w:sz w:val="16"/>
          <w:szCs w:val="16"/>
        </w:rPr>
      </w:pPr>
    </w:p>
    <w:p w14:paraId="31E6AAE6" w14:textId="0809059D" w:rsidR="00313178" w:rsidRDefault="00313178" w:rsidP="0031317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Gestern </w:t>
      </w:r>
      <w:r w:rsidRPr="00313178">
        <w:rPr>
          <w:rFonts w:ascii="Arial" w:hAnsi="Arial" w:cs="Arial"/>
          <w:color w:val="4472C4" w:themeColor="accent1"/>
          <w:sz w:val="36"/>
          <w:szCs w:val="36"/>
        </w:rPr>
        <w:t xml:space="preserve">habe </w:t>
      </w:r>
      <w:r>
        <w:rPr>
          <w:rFonts w:ascii="Arial" w:hAnsi="Arial" w:cs="Arial"/>
          <w:sz w:val="36"/>
          <w:szCs w:val="36"/>
        </w:rPr>
        <w:t xml:space="preserve">ich Flöte </w:t>
      </w:r>
      <w:r w:rsidRPr="00313178">
        <w:rPr>
          <w:rFonts w:ascii="Arial" w:hAnsi="Arial" w:cs="Arial"/>
          <w:color w:val="FF0000"/>
          <w:sz w:val="36"/>
          <w:szCs w:val="36"/>
        </w:rPr>
        <w:t>gespielt</w:t>
      </w:r>
      <w:r>
        <w:rPr>
          <w:rFonts w:ascii="Arial" w:hAnsi="Arial" w:cs="Arial"/>
          <w:sz w:val="36"/>
          <w:szCs w:val="36"/>
        </w:rPr>
        <w:t>.</w:t>
      </w:r>
    </w:p>
    <w:p w14:paraId="6BFD1BA7" w14:textId="77777777" w:rsidR="00CA6951" w:rsidRDefault="00313178" w:rsidP="00CA695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Am Wochenende </w:t>
      </w:r>
      <w:r w:rsidRPr="00313178">
        <w:rPr>
          <w:rFonts w:ascii="Arial" w:hAnsi="Arial" w:cs="Arial"/>
          <w:color w:val="00B050"/>
          <w:sz w:val="36"/>
          <w:szCs w:val="36"/>
        </w:rPr>
        <w:t xml:space="preserve">bin </w:t>
      </w:r>
      <w:r>
        <w:rPr>
          <w:rFonts w:ascii="Arial" w:hAnsi="Arial" w:cs="Arial"/>
          <w:sz w:val="36"/>
          <w:szCs w:val="36"/>
        </w:rPr>
        <w:t xml:space="preserve">ich spazieren gegangen. </w:t>
      </w:r>
    </w:p>
    <w:p w14:paraId="678049DC" w14:textId="77777777" w:rsidR="00CA6951" w:rsidRPr="00CA6951" w:rsidRDefault="00CA6951" w:rsidP="00CA6951">
      <w:pPr>
        <w:rPr>
          <w:rFonts w:ascii="Arial" w:hAnsi="Arial" w:cs="Arial"/>
          <w:sz w:val="16"/>
          <w:szCs w:val="16"/>
        </w:rPr>
      </w:pPr>
    </w:p>
    <w:p w14:paraId="4471E146" w14:textId="375D10E4" w:rsidR="00C92455" w:rsidRDefault="00D85BFB" w:rsidP="00313178">
      <w:pPr>
        <w:pStyle w:val="Listenabsatz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C92455">
        <w:rPr>
          <w:rFonts w:ascii="Arial" w:hAnsi="Arial" w:cs="Arial"/>
          <w:sz w:val="36"/>
          <w:szCs w:val="36"/>
        </w:rPr>
        <w:t xml:space="preserve"> </w:t>
      </w:r>
      <w:r w:rsidR="00E91C6F" w:rsidRPr="00C92455">
        <w:rPr>
          <w:rFonts w:ascii="Arial" w:hAnsi="Arial" w:cs="Arial"/>
          <w:sz w:val="36"/>
          <w:szCs w:val="36"/>
        </w:rPr>
        <w:t>Beende die folgenden Sätze.</w:t>
      </w:r>
    </w:p>
    <w:p w14:paraId="085DBD98" w14:textId="77777777" w:rsidR="00C92455" w:rsidRDefault="00C92455" w:rsidP="00C92455">
      <w:pPr>
        <w:pStyle w:val="Listenabsatz"/>
        <w:ind w:left="643"/>
        <w:rPr>
          <w:rFonts w:ascii="Arial" w:hAnsi="Arial" w:cs="Arial"/>
          <w:sz w:val="36"/>
          <w:szCs w:val="36"/>
        </w:rPr>
      </w:pPr>
    </w:p>
    <w:p w14:paraId="3CEDDBBC" w14:textId="3BBFB43A" w:rsidR="00E91C6F" w:rsidRPr="00C92455" w:rsidRDefault="00E91C6F" w:rsidP="00C92455">
      <w:pPr>
        <w:rPr>
          <w:rFonts w:ascii="Arial" w:hAnsi="Arial" w:cs="Arial"/>
          <w:sz w:val="36"/>
          <w:szCs w:val="36"/>
        </w:rPr>
      </w:pPr>
      <w:r w:rsidRPr="00C92455">
        <w:rPr>
          <w:rFonts w:ascii="Arial" w:hAnsi="Arial" w:cs="Arial"/>
          <w:sz w:val="36"/>
          <w:szCs w:val="36"/>
        </w:rPr>
        <w:t>Am Sonntag ________________________________</w:t>
      </w:r>
    </w:p>
    <w:p w14:paraId="7A5827CC" w14:textId="22FBA4F6" w:rsidR="00E91C6F" w:rsidRDefault="00E91C6F" w:rsidP="00313178">
      <w:pPr>
        <w:rPr>
          <w:rFonts w:ascii="Arial" w:hAnsi="Arial" w:cs="Arial"/>
          <w:sz w:val="36"/>
          <w:szCs w:val="36"/>
        </w:rPr>
      </w:pPr>
    </w:p>
    <w:p w14:paraId="2AF441EB" w14:textId="5E1BFCA3" w:rsidR="00E91C6F" w:rsidRDefault="00E91C6F" w:rsidP="0031317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Letzte Woche _______________________________</w:t>
      </w:r>
    </w:p>
    <w:p w14:paraId="72B7E76E" w14:textId="14366E96" w:rsidR="00E91C6F" w:rsidRDefault="00E91C6F" w:rsidP="00313178">
      <w:pPr>
        <w:rPr>
          <w:rFonts w:ascii="Arial" w:hAnsi="Arial" w:cs="Arial"/>
          <w:sz w:val="36"/>
          <w:szCs w:val="36"/>
        </w:rPr>
      </w:pPr>
    </w:p>
    <w:p w14:paraId="482B79E3" w14:textId="7B56D416" w:rsidR="004D2796" w:rsidRDefault="00E91C6F" w:rsidP="0031317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Vorgestern __________________________________</w:t>
      </w:r>
    </w:p>
    <w:sectPr w:rsidR="004D2796">
      <w:headerReference w:type="default" r:id="rId5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C7FE1" w14:textId="77777777" w:rsidR="000C5F8B" w:rsidRDefault="000C5F8B" w:rsidP="00F63F97">
      <w:pPr>
        <w:spacing w:after="0" w:line="240" w:lineRule="auto"/>
      </w:pPr>
      <w:r>
        <w:separator/>
      </w:r>
    </w:p>
  </w:endnote>
  <w:endnote w:type="continuationSeparator" w:id="0">
    <w:p w14:paraId="0C4FE0DB" w14:textId="77777777" w:rsidR="000C5F8B" w:rsidRDefault="000C5F8B" w:rsidP="00F63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2CBD1" w14:textId="77777777" w:rsidR="000C5F8B" w:rsidRDefault="000C5F8B" w:rsidP="00F63F97">
      <w:pPr>
        <w:spacing w:after="0" w:line="240" w:lineRule="auto"/>
      </w:pPr>
      <w:r>
        <w:separator/>
      </w:r>
    </w:p>
  </w:footnote>
  <w:footnote w:type="continuationSeparator" w:id="0">
    <w:p w14:paraId="498E7B4C" w14:textId="77777777" w:rsidR="000C5F8B" w:rsidRDefault="000C5F8B" w:rsidP="00F63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2422A" w14:textId="05AF0EBA" w:rsidR="00DD0D67" w:rsidRDefault="00DD0D67">
    <w:pPr>
      <w:pStyle w:val="Kopfzeile"/>
    </w:pPr>
    <w:r>
      <w:t>VERBEN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B72EA"/>
    <w:multiLevelType w:val="multilevel"/>
    <w:tmpl w:val="9C00409E"/>
    <w:lvl w:ilvl="0">
      <w:start w:val="6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54017E0D"/>
    <w:multiLevelType w:val="hybridMultilevel"/>
    <w:tmpl w:val="0EE0E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B78F5"/>
    <w:multiLevelType w:val="hybridMultilevel"/>
    <w:tmpl w:val="22D0E454"/>
    <w:lvl w:ilvl="0" w:tplc="A68CEE02">
      <w:start w:val="1"/>
      <w:numFmt w:val="decimal"/>
      <w:lvlText w:val="%1.)"/>
      <w:lvlJc w:val="left"/>
      <w:pPr>
        <w:ind w:left="643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06411"/>
    <w:multiLevelType w:val="hybridMultilevel"/>
    <w:tmpl w:val="59905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E4FF9"/>
    <w:multiLevelType w:val="hybridMultilevel"/>
    <w:tmpl w:val="FB5201D4"/>
    <w:lvl w:ilvl="0" w:tplc="E306ED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86"/>
    <w:rsid w:val="00094606"/>
    <w:rsid w:val="000C5F8B"/>
    <w:rsid w:val="00132CE7"/>
    <w:rsid w:val="0017764A"/>
    <w:rsid w:val="001B1691"/>
    <w:rsid w:val="002222D8"/>
    <w:rsid w:val="002417DF"/>
    <w:rsid w:val="00267A8B"/>
    <w:rsid w:val="00313178"/>
    <w:rsid w:val="00356DF8"/>
    <w:rsid w:val="0039050B"/>
    <w:rsid w:val="003C6143"/>
    <w:rsid w:val="003C77A4"/>
    <w:rsid w:val="00457F5F"/>
    <w:rsid w:val="00484582"/>
    <w:rsid w:val="004A17DB"/>
    <w:rsid w:val="004D2796"/>
    <w:rsid w:val="004E6F97"/>
    <w:rsid w:val="00542DDE"/>
    <w:rsid w:val="00575886"/>
    <w:rsid w:val="00575EA5"/>
    <w:rsid w:val="005836C4"/>
    <w:rsid w:val="00586644"/>
    <w:rsid w:val="005A1AAD"/>
    <w:rsid w:val="005D77C3"/>
    <w:rsid w:val="0062412B"/>
    <w:rsid w:val="006614FE"/>
    <w:rsid w:val="006656A6"/>
    <w:rsid w:val="00692115"/>
    <w:rsid w:val="006C0CA8"/>
    <w:rsid w:val="00712456"/>
    <w:rsid w:val="007424EE"/>
    <w:rsid w:val="0075724E"/>
    <w:rsid w:val="00770CF9"/>
    <w:rsid w:val="0077550C"/>
    <w:rsid w:val="007E0A85"/>
    <w:rsid w:val="008B13C3"/>
    <w:rsid w:val="008C2B00"/>
    <w:rsid w:val="00942DB2"/>
    <w:rsid w:val="00975E97"/>
    <w:rsid w:val="009A5B05"/>
    <w:rsid w:val="009D2F45"/>
    <w:rsid w:val="009E620B"/>
    <w:rsid w:val="00A30241"/>
    <w:rsid w:val="00A446B4"/>
    <w:rsid w:val="00A74199"/>
    <w:rsid w:val="00A7535C"/>
    <w:rsid w:val="00A967CD"/>
    <w:rsid w:val="00AB35BE"/>
    <w:rsid w:val="00AB79CA"/>
    <w:rsid w:val="00B471F8"/>
    <w:rsid w:val="00B502B3"/>
    <w:rsid w:val="00B604E6"/>
    <w:rsid w:val="00B7028A"/>
    <w:rsid w:val="00B75A76"/>
    <w:rsid w:val="00B85E56"/>
    <w:rsid w:val="00BB3042"/>
    <w:rsid w:val="00BB56A0"/>
    <w:rsid w:val="00C220F8"/>
    <w:rsid w:val="00C92455"/>
    <w:rsid w:val="00C95C82"/>
    <w:rsid w:val="00CA6951"/>
    <w:rsid w:val="00D24DC8"/>
    <w:rsid w:val="00D41CD4"/>
    <w:rsid w:val="00D475CA"/>
    <w:rsid w:val="00D5304F"/>
    <w:rsid w:val="00D671B7"/>
    <w:rsid w:val="00D85BFB"/>
    <w:rsid w:val="00D92D02"/>
    <w:rsid w:val="00DC1540"/>
    <w:rsid w:val="00DD0D67"/>
    <w:rsid w:val="00DF01B1"/>
    <w:rsid w:val="00E26033"/>
    <w:rsid w:val="00E60D1A"/>
    <w:rsid w:val="00E6312B"/>
    <w:rsid w:val="00E91C6F"/>
    <w:rsid w:val="00E92914"/>
    <w:rsid w:val="00F528FF"/>
    <w:rsid w:val="00F63F97"/>
    <w:rsid w:val="00F666CF"/>
    <w:rsid w:val="00FA7A7E"/>
    <w:rsid w:val="00FE4186"/>
    <w:rsid w:val="00FE437E"/>
    <w:rsid w:val="00FF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0A09C"/>
  <w15:chartTrackingRefBased/>
  <w15:docId w15:val="{8870977E-AEBC-4FD0-8932-EAC6FAA0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3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3F97"/>
  </w:style>
  <w:style w:type="paragraph" w:styleId="Fuzeile">
    <w:name w:val="footer"/>
    <w:basedOn w:val="Standard"/>
    <w:link w:val="FuzeileZchn"/>
    <w:uiPriority w:val="99"/>
    <w:unhideWhenUsed/>
    <w:rsid w:val="00F63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3F97"/>
  </w:style>
  <w:style w:type="paragraph" w:styleId="Listenabsatz">
    <w:name w:val="List Paragraph"/>
    <w:basedOn w:val="Standard"/>
    <w:uiPriority w:val="34"/>
    <w:qFormat/>
    <w:rsid w:val="00D24DC8"/>
    <w:pPr>
      <w:ind w:left="720"/>
      <w:contextualSpacing/>
    </w:pPr>
  </w:style>
  <w:style w:type="table" w:styleId="Tabellenraster">
    <w:name w:val="Table Grid"/>
    <w:basedOn w:val="NormaleTabelle"/>
    <w:uiPriority w:val="39"/>
    <w:rsid w:val="00665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bidab.nibis.de/picture.php?/365/category/13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bidab.nibis.de/picture.php?/183/category/13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s://bidab.nibis.de/picture.php?/75/category/13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dab.nibis.de/picture.php?/80/category/13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bidab.nibis.de/picture.php?/459/category/13" TargetMode="External"/><Relationship Id="rId37" Type="http://schemas.openxmlformats.org/officeDocument/2006/relationships/hyperlink" Target="https://bidab.nibis.de/picture.php?/81/category/13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bidab.nibis.de/picture.php?/78/category/13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bidab.nibis.de/picture.php?/180/category/13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bidab.nibis.de/picture.php?/345/category/13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hyperlink" Target="https://bidab.nibis.de/picture.php?/464/category/13" TargetMode="External"/><Relationship Id="rId51" Type="http://schemas.openxmlformats.org/officeDocument/2006/relationships/image" Target="media/image3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D2BB308E.dotm</Template>
  <TotalTime>0</TotalTime>
  <Pages>10</Pages>
  <Words>502</Words>
  <Characters>3168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Graf</dc:creator>
  <cp:keywords/>
  <dc:description/>
  <cp:lastModifiedBy>Korte, Claudia Maria (NLQ)</cp:lastModifiedBy>
  <cp:revision>2</cp:revision>
  <dcterms:created xsi:type="dcterms:W3CDTF">2020-06-22T08:44:00Z</dcterms:created>
  <dcterms:modified xsi:type="dcterms:W3CDTF">2020-06-22T08:44:00Z</dcterms:modified>
</cp:coreProperties>
</file>